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BFF" w:rsidRPr="00546BEE" w:rsidRDefault="005665F8">
      <w:pPr>
        <w:pStyle w:val="ContactInfo"/>
        <w:rPr>
          <w:b/>
          <w:i/>
        </w:rPr>
      </w:pPr>
      <w:r>
        <w:rPr>
          <w:b/>
          <w:i/>
        </w:rPr>
        <w:t>HOMES 121</w:t>
      </w:r>
      <w:r w:rsidR="00BD50D4" w:rsidRPr="00546BEE">
        <w:rPr>
          <w:b/>
          <w:i/>
        </w:rPr>
        <w:t>, Noida- 201301</w:t>
      </w:r>
    </w:p>
    <w:p w:rsidR="002F3BFF" w:rsidRPr="00546BEE" w:rsidRDefault="005665F8" w:rsidP="005665F8">
      <w:pPr>
        <w:pStyle w:val="ContactInfo"/>
        <w:ind w:left="7920"/>
        <w:jc w:val="left"/>
        <w:rPr>
          <w:b/>
          <w:i/>
        </w:rPr>
      </w:pPr>
      <w:r>
        <w:rPr>
          <w:b/>
          <w:i/>
        </w:rPr>
        <w:t>Mobile: + 91 - 8168289856</w:t>
      </w:r>
    </w:p>
    <w:p w:rsidR="002F3BFF" w:rsidRPr="00546BEE" w:rsidRDefault="00A11A4D">
      <w:pPr>
        <w:pStyle w:val="Email"/>
        <w:rPr>
          <w:b/>
          <w:i/>
        </w:rPr>
      </w:pPr>
      <w:r w:rsidRPr="00546BEE">
        <w:rPr>
          <w:b/>
          <w:i/>
        </w:rPr>
        <w:t xml:space="preserve">E-mail: </w:t>
      </w:r>
      <w:r w:rsidR="005665F8">
        <w:rPr>
          <w:b/>
          <w:i/>
        </w:rPr>
        <w:t>vineet.13.1987</w:t>
      </w:r>
      <w:r w:rsidR="00BD50D4" w:rsidRPr="00546BEE">
        <w:rPr>
          <w:b/>
          <w:i/>
        </w:rPr>
        <w:t>@gmail.com</w:t>
      </w:r>
    </w:p>
    <w:p w:rsidR="002F3BFF" w:rsidRDefault="00C11ABC" w:rsidP="0059386E">
      <w:pPr>
        <w:pStyle w:val="Name"/>
        <w:pBdr>
          <w:bottom w:val="single" w:sz="4" w:space="0" w:color="7E97AD" w:themeColor="accent1"/>
        </w:pBdr>
      </w:pPr>
      <w:r>
        <w:t xml:space="preserve"> </w:t>
      </w:r>
      <w:r w:rsidR="005136ED">
        <w:t>VINEET KUMAR</w:t>
      </w:r>
      <w:r w:rsidR="00CF64F4">
        <w:t xml:space="preserve"> - </w:t>
      </w:r>
      <w:r w:rsidR="00CF64F4" w:rsidRPr="00546BEE">
        <w:rPr>
          <w:b/>
          <w:i/>
          <w:sz w:val="22"/>
        </w:rPr>
        <w:t>Experience</w:t>
      </w:r>
      <w:r w:rsidR="00EE49BC" w:rsidRPr="00546BEE">
        <w:rPr>
          <w:b/>
          <w:i/>
          <w:sz w:val="22"/>
        </w:rPr>
        <w:t>D</w:t>
      </w:r>
      <w:r w:rsidR="00CF64F4" w:rsidRPr="00546BEE">
        <w:rPr>
          <w:b/>
          <w:i/>
          <w:sz w:val="22"/>
        </w:rPr>
        <w:t xml:space="preserve"> in </w:t>
      </w:r>
      <w:r w:rsidR="00EE49BC" w:rsidRPr="00546BEE">
        <w:rPr>
          <w:b/>
          <w:i/>
          <w:sz w:val="22"/>
        </w:rPr>
        <w:t>Product/Application</w:t>
      </w:r>
      <w:r w:rsidR="00CF64F4" w:rsidRPr="00546BEE">
        <w:rPr>
          <w:b/>
          <w:i/>
          <w:sz w:val="22"/>
        </w:rPr>
        <w:t xml:space="preserve"> </w:t>
      </w:r>
      <w:r w:rsidR="00EE49BC" w:rsidRPr="00546BEE">
        <w:rPr>
          <w:b/>
          <w:i/>
          <w:sz w:val="22"/>
        </w:rPr>
        <w:t>Support</w:t>
      </w:r>
      <w:r w:rsidR="00EE49BC" w:rsidRPr="007F75B6">
        <w:rPr>
          <w:sz w:val="18"/>
        </w:rPr>
        <w:t xml:space="preserve"> </w:t>
      </w:r>
    </w:p>
    <w:tbl>
      <w:tblPr>
        <w:tblStyle w:val="ResumeTable"/>
        <w:tblW w:w="5000" w:type="pct"/>
        <w:tblLook w:val="04A0" w:firstRow="1" w:lastRow="0" w:firstColumn="1" w:lastColumn="0" w:noHBand="0" w:noVBand="1"/>
        <w:tblCaption w:val="Resume layout table"/>
      </w:tblPr>
      <w:tblGrid>
        <w:gridCol w:w="2250"/>
        <w:gridCol w:w="7830"/>
      </w:tblGrid>
      <w:tr w:rsidR="002F3BFF">
        <w:tc>
          <w:tcPr>
            <w:tcW w:w="2250" w:type="dxa"/>
            <w:tcMar>
              <w:right w:w="475" w:type="dxa"/>
            </w:tcMar>
          </w:tcPr>
          <w:p w:rsidR="002F3BFF" w:rsidRDefault="00BD42E0">
            <w:pPr>
              <w:pStyle w:val="Heading1"/>
              <w:outlineLvl w:val="0"/>
            </w:pPr>
            <w:r>
              <w:t>SUMMARY</w:t>
            </w:r>
          </w:p>
        </w:tc>
        <w:tc>
          <w:tcPr>
            <w:tcW w:w="7830" w:type="dxa"/>
          </w:tcPr>
          <w:p w:rsidR="002F3BFF" w:rsidRPr="009058F8" w:rsidRDefault="00BD42E0" w:rsidP="008C262A">
            <w:pPr>
              <w:pStyle w:val="ResumeText"/>
              <w:rPr>
                <w:sz w:val="22"/>
                <w:szCs w:val="22"/>
              </w:rPr>
            </w:pPr>
            <w:r w:rsidRPr="009058F8">
              <w:rPr>
                <w:bCs/>
                <w:sz w:val="22"/>
                <w:szCs w:val="22"/>
              </w:rPr>
              <w:t>Highly successful IT professional with 7+ years of experience in application support projects always striving for the BEST in Class</w:t>
            </w:r>
          </w:p>
        </w:tc>
      </w:tr>
      <w:tr w:rsidR="00BD42E0">
        <w:tc>
          <w:tcPr>
            <w:tcW w:w="2250" w:type="dxa"/>
            <w:tcMar>
              <w:right w:w="475" w:type="dxa"/>
            </w:tcMar>
          </w:tcPr>
          <w:p w:rsidR="00BD42E0" w:rsidRDefault="00BD42E0">
            <w:pPr>
              <w:pStyle w:val="Heading1"/>
              <w:outlineLvl w:val="0"/>
            </w:pPr>
            <w:r>
              <w:t xml:space="preserve">PERSONALITY </w:t>
            </w:r>
          </w:p>
        </w:tc>
        <w:tc>
          <w:tcPr>
            <w:tcW w:w="7830" w:type="dxa"/>
          </w:tcPr>
          <w:p w:rsidR="00E005CB" w:rsidRPr="00742BD0" w:rsidRDefault="00BD42E0" w:rsidP="008C262A">
            <w:pPr>
              <w:pStyle w:val="ResumeText"/>
              <w:rPr>
                <w:bCs/>
              </w:rPr>
            </w:pPr>
            <w:r w:rsidRPr="00742BD0">
              <w:rPr>
                <w:bCs/>
              </w:rPr>
              <w:t>Ethical leadership, Diplomatic decisiveness,</w:t>
            </w:r>
            <w:r w:rsidR="00E005CB" w:rsidRPr="00742BD0">
              <w:rPr>
                <w:bCs/>
              </w:rPr>
              <w:t xml:space="preserve"> Excellent Communication </w:t>
            </w:r>
            <w:r w:rsidRPr="00742BD0">
              <w:rPr>
                <w:bCs/>
              </w:rPr>
              <w:t xml:space="preserve">, </w:t>
            </w:r>
            <w:r w:rsidR="00E005CB" w:rsidRPr="00742BD0">
              <w:rPr>
                <w:bCs/>
              </w:rPr>
              <w:t>Meticulous, Highly Organized, Conflict Averse</w:t>
            </w:r>
            <w:bookmarkStart w:id="0" w:name="_GoBack"/>
            <w:bookmarkEnd w:id="0"/>
          </w:p>
          <w:p w:rsidR="00BD42E0" w:rsidRPr="00742BD0" w:rsidRDefault="00BD42E0" w:rsidP="008C262A">
            <w:pPr>
              <w:pStyle w:val="ResumeText"/>
              <w:rPr>
                <w:bCs/>
              </w:rPr>
            </w:pPr>
            <w:r w:rsidRPr="00742BD0">
              <w:rPr>
                <w:bCs/>
              </w:rPr>
              <w:t>Effective Time Management</w:t>
            </w:r>
            <w:r w:rsidR="00E005CB" w:rsidRPr="00742BD0">
              <w:rPr>
                <w:bCs/>
              </w:rPr>
              <w:t xml:space="preserve">, </w:t>
            </w:r>
            <w:r w:rsidRPr="00742BD0">
              <w:rPr>
                <w:bCs/>
              </w:rPr>
              <w:t>Multitasking and Prioritization Skills</w:t>
            </w:r>
          </w:p>
          <w:p w:rsidR="00E005CB" w:rsidRPr="00BD42E0" w:rsidRDefault="00E005CB" w:rsidP="008C262A">
            <w:pPr>
              <w:pStyle w:val="ResumeText"/>
              <w:rPr>
                <w:bCs/>
                <w:sz w:val="22"/>
                <w:szCs w:val="22"/>
              </w:rPr>
            </w:pPr>
            <w:r w:rsidRPr="00742BD0">
              <w:rPr>
                <w:bCs/>
              </w:rPr>
              <w:t>Collaborative, Team oriented, Result oriented, Excellent Analytical and Troubleshooting Ability</w:t>
            </w:r>
            <w:r w:rsidR="009F3A75" w:rsidRPr="00742BD0">
              <w:rPr>
                <w:bCs/>
              </w:rPr>
              <w:t>, Proactive, Effective Listener, Client Empathy</w:t>
            </w:r>
            <w:r w:rsidR="00F16469" w:rsidRPr="00742BD0">
              <w:rPr>
                <w:bCs/>
              </w:rPr>
              <w:t>, Quick Learner</w:t>
            </w:r>
            <w:r w:rsidR="0038495F" w:rsidRPr="00742BD0">
              <w:rPr>
                <w:bCs/>
              </w:rPr>
              <w:t xml:space="preserve">, </w:t>
            </w:r>
            <w:r w:rsidR="00C92D9A" w:rsidRPr="00742BD0">
              <w:rPr>
                <w:bCs/>
              </w:rPr>
              <w:t>Humorous</w:t>
            </w:r>
          </w:p>
        </w:tc>
      </w:tr>
      <w:tr w:rsidR="002F3BFF">
        <w:tc>
          <w:tcPr>
            <w:tcW w:w="2250" w:type="dxa"/>
            <w:tcMar>
              <w:right w:w="475" w:type="dxa"/>
            </w:tcMar>
          </w:tcPr>
          <w:p w:rsidR="002F3BFF" w:rsidRDefault="009F3A75">
            <w:pPr>
              <w:pStyle w:val="Heading1"/>
              <w:outlineLvl w:val="0"/>
            </w:pPr>
            <w:r>
              <w:t>HANDS-ON-</w:t>
            </w:r>
            <w:r w:rsidR="00E005CB">
              <w:t xml:space="preserve">Skills </w:t>
            </w:r>
            <w:r>
              <w:t>jACK OF ALL TRADES</w:t>
            </w:r>
          </w:p>
        </w:tc>
        <w:tc>
          <w:tcPr>
            <w:tcW w:w="7830" w:type="dxa"/>
          </w:tcPr>
          <w:p w:rsidR="009F3A75" w:rsidRPr="00742BD0" w:rsidRDefault="00CF64F4" w:rsidP="00CF64F4">
            <w:pPr>
              <w:pStyle w:val="Heading1"/>
              <w:jc w:val="left"/>
              <w:outlineLvl w:val="0"/>
              <w:rPr>
                <w:rFonts w:asciiTheme="minorHAnsi" w:eastAsiaTheme="minorHAnsi" w:hAnsiTheme="minorHAnsi" w:cstheme="minorBidi"/>
                <w:caps w:val="0"/>
                <w:color w:val="595959" w:themeColor="text1" w:themeTint="A6"/>
                <w:sz w:val="20"/>
              </w:rPr>
            </w:pPr>
            <w:r w:rsidRPr="00742BD0">
              <w:rPr>
                <w:rFonts w:asciiTheme="minorHAnsi" w:eastAsiaTheme="minorHAnsi" w:hAnsiTheme="minorHAnsi" w:cstheme="minorBidi"/>
                <w:caps w:val="0"/>
                <w:color w:val="595959" w:themeColor="text1" w:themeTint="A6"/>
                <w:sz w:val="20"/>
              </w:rPr>
              <w:t xml:space="preserve">Salesforce CRM &amp; Case management system, Web Services, JIRA, </w:t>
            </w:r>
            <w:r w:rsidR="00E005CB" w:rsidRPr="00742BD0">
              <w:rPr>
                <w:rFonts w:asciiTheme="minorHAnsi" w:eastAsiaTheme="minorHAnsi" w:hAnsiTheme="minorHAnsi" w:cstheme="minorBidi"/>
                <w:caps w:val="0"/>
                <w:color w:val="595959" w:themeColor="text1" w:themeTint="A6"/>
                <w:sz w:val="20"/>
              </w:rPr>
              <w:t xml:space="preserve">SQL SERVER, </w:t>
            </w:r>
            <w:r w:rsidRPr="00742BD0">
              <w:rPr>
                <w:rFonts w:asciiTheme="minorHAnsi" w:eastAsiaTheme="minorHAnsi" w:hAnsiTheme="minorHAnsi" w:cstheme="minorBidi"/>
                <w:caps w:val="0"/>
                <w:color w:val="595959" w:themeColor="text1" w:themeTint="A6"/>
                <w:sz w:val="20"/>
              </w:rPr>
              <w:t>Orac</w:t>
            </w:r>
            <w:r w:rsidR="00E005CB" w:rsidRPr="00742BD0">
              <w:rPr>
                <w:rFonts w:asciiTheme="minorHAnsi" w:eastAsiaTheme="minorHAnsi" w:hAnsiTheme="minorHAnsi" w:cstheme="minorBidi"/>
                <w:caps w:val="0"/>
                <w:color w:val="595959" w:themeColor="text1" w:themeTint="A6"/>
                <w:sz w:val="20"/>
              </w:rPr>
              <w:t xml:space="preserve">le, </w:t>
            </w:r>
            <w:r w:rsidR="009F3A75" w:rsidRPr="00742BD0">
              <w:rPr>
                <w:rFonts w:asciiTheme="minorHAnsi" w:eastAsiaTheme="minorHAnsi" w:hAnsiTheme="minorHAnsi" w:cstheme="minorBidi"/>
                <w:caps w:val="0"/>
                <w:color w:val="595959" w:themeColor="text1" w:themeTint="A6"/>
                <w:sz w:val="20"/>
              </w:rPr>
              <w:t>Fiddler, Wireshark,</w:t>
            </w:r>
            <w:r w:rsidR="00E005CB" w:rsidRPr="00742BD0">
              <w:rPr>
                <w:rFonts w:asciiTheme="minorHAnsi" w:eastAsiaTheme="minorHAnsi" w:hAnsiTheme="minorHAnsi" w:cstheme="minorBidi"/>
                <w:caps w:val="0"/>
                <w:color w:val="595959" w:themeColor="text1" w:themeTint="A6"/>
                <w:sz w:val="20"/>
              </w:rPr>
              <w:t xml:space="preserve"> VMWare, Java, Advance Java, Toad, Putty, Sagent, Confirm, Automate,  </w:t>
            </w:r>
            <w:r w:rsidR="009F3A75" w:rsidRPr="00742BD0">
              <w:rPr>
                <w:rFonts w:asciiTheme="minorHAnsi" w:eastAsiaTheme="minorHAnsi" w:hAnsiTheme="minorHAnsi" w:cstheme="minorBidi"/>
                <w:caps w:val="0"/>
                <w:color w:val="595959" w:themeColor="text1" w:themeTint="A6"/>
                <w:sz w:val="20"/>
              </w:rPr>
              <w:t>CDN, Encoders, ETL, Windows (</w:t>
            </w:r>
            <w:r w:rsidR="008A6B18" w:rsidRPr="00742BD0">
              <w:rPr>
                <w:rFonts w:asciiTheme="minorHAnsi" w:eastAsiaTheme="minorHAnsi" w:hAnsiTheme="minorHAnsi" w:cstheme="minorBidi"/>
                <w:caps w:val="0"/>
                <w:color w:val="595959" w:themeColor="text1" w:themeTint="A6"/>
                <w:sz w:val="20"/>
              </w:rPr>
              <w:t>XP, 7</w:t>
            </w:r>
            <w:r w:rsidR="009F3A75" w:rsidRPr="00742BD0">
              <w:rPr>
                <w:rFonts w:asciiTheme="minorHAnsi" w:eastAsiaTheme="minorHAnsi" w:hAnsiTheme="minorHAnsi" w:cstheme="minorBidi"/>
                <w:caps w:val="0"/>
                <w:color w:val="595959" w:themeColor="text1" w:themeTint="A6"/>
                <w:sz w:val="20"/>
              </w:rPr>
              <w:t xml:space="preserve">, 10, Server Family), IIS, Apache Tomcat, </w:t>
            </w:r>
            <w:proofErr w:type="spellStart"/>
            <w:r w:rsidR="009F3A75" w:rsidRPr="00742BD0">
              <w:rPr>
                <w:rFonts w:asciiTheme="minorHAnsi" w:eastAsiaTheme="minorHAnsi" w:hAnsiTheme="minorHAnsi" w:cstheme="minorBidi"/>
                <w:caps w:val="0"/>
                <w:color w:val="595959" w:themeColor="text1" w:themeTint="A6"/>
                <w:sz w:val="20"/>
              </w:rPr>
              <w:t>Jboss</w:t>
            </w:r>
            <w:proofErr w:type="spellEnd"/>
            <w:r w:rsidR="009F3A75" w:rsidRPr="00742BD0">
              <w:rPr>
                <w:rFonts w:asciiTheme="minorHAnsi" w:eastAsiaTheme="minorHAnsi" w:hAnsiTheme="minorHAnsi" w:cstheme="minorBidi"/>
                <w:caps w:val="0"/>
                <w:color w:val="595959" w:themeColor="text1" w:themeTint="A6"/>
                <w:sz w:val="20"/>
              </w:rPr>
              <w:t xml:space="preserve">, Big Data, Hive, Data Warehousing, </w:t>
            </w:r>
            <w:r w:rsidR="0004065E" w:rsidRPr="00742BD0">
              <w:rPr>
                <w:rFonts w:asciiTheme="minorHAnsi" w:eastAsiaTheme="minorHAnsi" w:hAnsiTheme="minorHAnsi" w:cstheme="minorBidi"/>
                <w:caps w:val="0"/>
                <w:color w:val="595959" w:themeColor="text1" w:themeTint="A6"/>
                <w:sz w:val="20"/>
              </w:rPr>
              <w:t xml:space="preserve">Process Improvement, Problem Analysis and Impact, Agile, Scrum, </w:t>
            </w:r>
            <w:r w:rsidR="00455A4A" w:rsidRPr="00742BD0">
              <w:rPr>
                <w:rFonts w:asciiTheme="minorHAnsi" w:eastAsiaTheme="minorHAnsi" w:hAnsiTheme="minorHAnsi" w:cstheme="minorBidi"/>
                <w:caps w:val="0"/>
                <w:color w:val="595959" w:themeColor="text1" w:themeTint="A6"/>
                <w:sz w:val="20"/>
              </w:rPr>
              <w:t xml:space="preserve">Global Customer Support, Client </w:t>
            </w:r>
            <w:r w:rsidR="00F16469" w:rsidRPr="00742BD0">
              <w:rPr>
                <w:rFonts w:asciiTheme="minorHAnsi" w:eastAsiaTheme="minorHAnsi" w:hAnsiTheme="minorHAnsi" w:cstheme="minorBidi"/>
                <w:caps w:val="0"/>
                <w:color w:val="595959" w:themeColor="text1" w:themeTint="A6"/>
                <w:sz w:val="20"/>
              </w:rPr>
              <w:t>Interactions</w:t>
            </w:r>
          </w:p>
          <w:p w:rsidR="00CF64F4" w:rsidRPr="00742BD0" w:rsidRDefault="009F3A75" w:rsidP="00CF64F4">
            <w:pPr>
              <w:pStyle w:val="Heading1"/>
              <w:jc w:val="left"/>
              <w:outlineLvl w:val="0"/>
              <w:rPr>
                <w:rFonts w:asciiTheme="minorHAnsi" w:eastAsiaTheme="minorHAnsi" w:hAnsiTheme="minorHAnsi" w:cstheme="minorBidi"/>
                <w:caps w:val="0"/>
                <w:color w:val="595959" w:themeColor="text1" w:themeTint="A6"/>
                <w:sz w:val="20"/>
              </w:rPr>
            </w:pPr>
            <w:proofErr w:type="spellStart"/>
            <w:r w:rsidRPr="00742BD0">
              <w:rPr>
                <w:rFonts w:asciiTheme="minorHAnsi" w:eastAsiaTheme="minorHAnsi" w:hAnsiTheme="minorHAnsi" w:cstheme="minorBidi"/>
                <w:caps w:val="0"/>
                <w:color w:val="595959" w:themeColor="text1" w:themeTint="A6"/>
                <w:sz w:val="20"/>
              </w:rPr>
              <w:t>GoTo</w:t>
            </w:r>
            <w:proofErr w:type="spellEnd"/>
            <w:r w:rsidRPr="00742BD0">
              <w:rPr>
                <w:rFonts w:asciiTheme="minorHAnsi" w:eastAsiaTheme="minorHAnsi" w:hAnsiTheme="minorHAnsi" w:cstheme="minorBidi"/>
                <w:caps w:val="0"/>
                <w:color w:val="595959" w:themeColor="text1" w:themeTint="A6"/>
                <w:sz w:val="20"/>
              </w:rPr>
              <w:t xml:space="preserve"> Meeting, </w:t>
            </w:r>
            <w:proofErr w:type="spellStart"/>
            <w:r w:rsidRPr="00742BD0">
              <w:rPr>
                <w:rFonts w:asciiTheme="minorHAnsi" w:eastAsiaTheme="minorHAnsi" w:hAnsiTheme="minorHAnsi" w:cstheme="minorBidi"/>
                <w:caps w:val="0"/>
                <w:color w:val="595959" w:themeColor="text1" w:themeTint="A6"/>
                <w:sz w:val="20"/>
              </w:rPr>
              <w:t>Webex</w:t>
            </w:r>
            <w:proofErr w:type="spellEnd"/>
            <w:r w:rsidRPr="00742BD0">
              <w:rPr>
                <w:rFonts w:asciiTheme="minorHAnsi" w:eastAsiaTheme="minorHAnsi" w:hAnsiTheme="minorHAnsi" w:cstheme="minorBidi"/>
                <w:caps w:val="0"/>
                <w:color w:val="595959" w:themeColor="text1" w:themeTint="A6"/>
                <w:sz w:val="20"/>
              </w:rPr>
              <w:t xml:space="preserve">, </w:t>
            </w:r>
            <w:proofErr w:type="spellStart"/>
            <w:r w:rsidRPr="00742BD0">
              <w:rPr>
                <w:rFonts w:asciiTheme="minorHAnsi" w:eastAsiaTheme="minorHAnsi" w:hAnsiTheme="minorHAnsi" w:cstheme="minorBidi"/>
                <w:caps w:val="0"/>
                <w:color w:val="595959" w:themeColor="text1" w:themeTint="A6"/>
                <w:sz w:val="20"/>
              </w:rPr>
              <w:t>GoTo</w:t>
            </w:r>
            <w:proofErr w:type="spellEnd"/>
            <w:r w:rsidRPr="00742BD0">
              <w:rPr>
                <w:rFonts w:asciiTheme="minorHAnsi" w:eastAsiaTheme="minorHAnsi" w:hAnsiTheme="minorHAnsi" w:cstheme="minorBidi"/>
                <w:caps w:val="0"/>
                <w:color w:val="595959" w:themeColor="text1" w:themeTint="A6"/>
                <w:sz w:val="20"/>
              </w:rPr>
              <w:t xml:space="preserve"> Assist, AT&amp;T Teleconference, Live Meeting</w:t>
            </w:r>
            <w:r w:rsidR="0004065E" w:rsidRPr="00742BD0">
              <w:rPr>
                <w:rFonts w:asciiTheme="minorHAnsi" w:eastAsiaTheme="minorHAnsi" w:hAnsiTheme="minorHAnsi" w:cstheme="minorBidi"/>
                <w:caps w:val="0"/>
                <w:color w:val="595959" w:themeColor="text1" w:themeTint="A6"/>
                <w:sz w:val="20"/>
              </w:rPr>
              <w:t>, Team Viewer</w:t>
            </w:r>
          </w:p>
          <w:p w:rsidR="00BD42E0" w:rsidRDefault="00CF64F4" w:rsidP="00CF64F4">
            <w:pPr>
              <w:pStyle w:val="ResumeText"/>
            </w:pPr>
            <w:r w:rsidRPr="00742BD0">
              <w:t xml:space="preserve">Proficiency in MS Office (Excel, PowerPoint, Presentations, Charts), </w:t>
            </w:r>
            <w:r w:rsidR="00B01F11" w:rsidRPr="00742BD0">
              <w:t xml:space="preserve">Salesforce reports and dashboards, </w:t>
            </w:r>
            <w:r w:rsidRPr="00742BD0">
              <w:t>Effective Mailing Etiquettes.</w:t>
            </w:r>
          </w:p>
        </w:tc>
      </w:tr>
      <w:tr w:rsidR="00C11ABC">
        <w:tc>
          <w:tcPr>
            <w:tcW w:w="2250" w:type="dxa"/>
            <w:tcMar>
              <w:right w:w="475" w:type="dxa"/>
            </w:tcMar>
          </w:tcPr>
          <w:p w:rsidR="00C11ABC" w:rsidRDefault="00C11ABC" w:rsidP="00C11ABC">
            <w:pPr>
              <w:pStyle w:val="Heading1"/>
              <w:outlineLvl w:val="0"/>
            </w:pPr>
            <w:r>
              <w:t>Experience</w:t>
            </w:r>
          </w:p>
          <w:p w:rsidR="00B0483A" w:rsidRDefault="00B0483A" w:rsidP="00C11ABC">
            <w:pPr>
              <w:pStyle w:val="Heading1"/>
              <w:outlineLvl w:val="0"/>
            </w:pPr>
          </w:p>
          <w:p w:rsidR="00C11ABC" w:rsidRDefault="00294DEF" w:rsidP="00B0483A">
            <w:pPr>
              <w:pStyle w:val="Heading1"/>
              <w:numPr>
                <w:ilvl w:val="0"/>
                <w:numId w:val="8"/>
              </w:numPr>
              <w:outlineLvl w:val="0"/>
            </w:pPr>
            <w:r>
              <w:t>7</w:t>
            </w:r>
            <w:r w:rsidR="00D30EEE">
              <w:t>+</w:t>
            </w:r>
            <w:r w:rsidR="00C11ABC">
              <w:t xml:space="preserve"> Years in Product support</w:t>
            </w:r>
          </w:p>
          <w:p w:rsidR="00B0483A" w:rsidRDefault="00B0483A" w:rsidP="00C11ABC">
            <w:pPr>
              <w:pStyle w:val="Heading1"/>
              <w:outlineLvl w:val="0"/>
            </w:pPr>
          </w:p>
          <w:p w:rsidR="00B0483A" w:rsidRDefault="00B0483A" w:rsidP="00B0483A">
            <w:pPr>
              <w:pStyle w:val="Heading1"/>
              <w:numPr>
                <w:ilvl w:val="0"/>
                <w:numId w:val="7"/>
              </w:numPr>
              <w:outlineLvl w:val="0"/>
            </w:pPr>
            <w:r>
              <w:t>Ready to relocate</w:t>
            </w:r>
          </w:p>
        </w:tc>
        <w:tc>
          <w:tcPr>
            <w:tcW w:w="7830" w:type="dxa"/>
          </w:tcPr>
          <w:p w:rsidR="00E758AF" w:rsidRDefault="00E758AF" w:rsidP="00E758AF">
            <w:pPr>
              <w:pStyle w:val="Heading2"/>
              <w:outlineLvl w:val="1"/>
            </w:pPr>
            <w:r w:rsidRPr="00BD50D4">
              <w:t>Pitney Bowes Software, Noida</w:t>
            </w:r>
            <w:r>
              <w:t xml:space="preserve"> </w:t>
            </w:r>
            <w:r w:rsidR="008C262A">
              <w:t>–</w:t>
            </w:r>
            <w:r>
              <w:t xml:space="preserve"> </w:t>
            </w:r>
            <w:r w:rsidR="008C262A" w:rsidRPr="008C262A">
              <w:rPr>
                <w:i/>
              </w:rPr>
              <w:t xml:space="preserve">Senior </w:t>
            </w:r>
            <w:r w:rsidRPr="00A11A4D">
              <w:rPr>
                <w:i/>
              </w:rPr>
              <w:t>Software Support Engineer</w:t>
            </w:r>
          </w:p>
          <w:p w:rsidR="00E758AF" w:rsidRDefault="004F5AB1" w:rsidP="00E758AF">
            <w:pPr>
              <w:pStyle w:val="ResumeText"/>
            </w:pPr>
            <w:r>
              <w:t>Sep’2014</w:t>
            </w:r>
            <w:r w:rsidR="00E758AF">
              <w:t xml:space="preserve"> – At Present</w:t>
            </w:r>
          </w:p>
          <w:p w:rsidR="00E758AF" w:rsidRPr="00E758AF" w:rsidRDefault="002533AD" w:rsidP="00A24746">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Mentoring new resources</w:t>
            </w:r>
          </w:p>
          <w:p w:rsidR="00E758AF" w:rsidRPr="00E758AF" w:rsidRDefault="00AE2FD3" w:rsidP="00E758AF">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 xml:space="preserve">Providing </w:t>
            </w:r>
            <w:r w:rsidR="000527BF">
              <w:rPr>
                <w:rFonts w:asciiTheme="minorHAnsi" w:eastAsiaTheme="minorHAnsi" w:hAnsiTheme="minorHAnsi" w:cstheme="minorBidi"/>
                <w:caps w:val="0"/>
                <w:color w:val="595959" w:themeColor="text1" w:themeTint="A6"/>
                <w:sz w:val="20"/>
              </w:rPr>
              <w:t>Level 2 Support across the globe over the Level1.</w:t>
            </w:r>
            <w:r w:rsidR="00E758AF" w:rsidRPr="00E758AF">
              <w:rPr>
                <w:rFonts w:asciiTheme="minorHAnsi" w:eastAsiaTheme="minorHAnsi" w:hAnsiTheme="minorHAnsi" w:cstheme="minorBidi"/>
                <w:caps w:val="0"/>
                <w:color w:val="595959" w:themeColor="text1" w:themeTint="A6"/>
                <w:sz w:val="20"/>
              </w:rPr>
              <w:t>Working with global team</w:t>
            </w:r>
            <w:r w:rsidR="007544EC">
              <w:rPr>
                <w:rFonts w:asciiTheme="minorHAnsi" w:eastAsiaTheme="minorHAnsi" w:hAnsiTheme="minorHAnsi" w:cstheme="minorBidi"/>
                <w:caps w:val="0"/>
                <w:color w:val="595959" w:themeColor="text1" w:themeTint="A6"/>
                <w:sz w:val="20"/>
              </w:rPr>
              <w:t>s</w:t>
            </w:r>
            <w:r w:rsidR="00E758AF" w:rsidRPr="00E758AF">
              <w:rPr>
                <w:rFonts w:asciiTheme="minorHAnsi" w:eastAsiaTheme="minorHAnsi" w:hAnsiTheme="minorHAnsi" w:cstheme="minorBidi"/>
                <w:caps w:val="0"/>
                <w:color w:val="595959" w:themeColor="text1" w:themeTint="A6"/>
                <w:sz w:val="20"/>
              </w:rPr>
              <w:t xml:space="preserve"> and partners to deliver quick assistance to end-users via remote </w:t>
            </w:r>
            <w:r w:rsidR="002533AD">
              <w:rPr>
                <w:rFonts w:asciiTheme="minorHAnsi" w:eastAsiaTheme="minorHAnsi" w:hAnsiTheme="minorHAnsi" w:cstheme="minorBidi"/>
                <w:caps w:val="0"/>
                <w:color w:val="595959" w:themeColor="text1" w:themeTint="A6"/>
                <w:sz w:val="20"/>
              </w:rPr>
              <w:t>connection.</w:t>
            </w:r>
          </w:p>
          <w:p w:rsidR="00E758AF" w:rsidRPr="00E758AF" w:rsidRDefault="000527BF" w:rsidP="00E758AF">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Managing</w:t>
            </w:r>
            <w:r w:rsidR="00E758AF" w:rsidRPr="00E758AF">
              <w:rPr>
                <w:rFonts w:asciiTheme="minorHAnsi" w:eastAsiaTheme="minorHAnsi" w:hAnsiTheme="minorHAnsi" w:cstheme="minorBidi"/>
                <w:caps w:val="0"/>
                <w:color w:val="595959" w:themeColor="text1" w:themeTint="A6"/>
                <w:sz w:val="20"/>
              </w:rPr>
              <w:t xml:space="preserve"> multiple products as Level 1 and Level 2 while meeting challenging deadlines.</w:t>
            </w:r>
          </w:p>
          <w:p w:rsidR="00E758AF" w:rsidRDefault="004F5AB1" w:rsidP="00E758AF">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Handling Escalated Accounts and Customers</w:t>
            </w:r>
          </w:p>
          <w:p w:rsidR="0059386E" w:rsidRDefault="00E758AF" w:rsidP="00A24746">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sidRPr="00E758AF">
              <w:rPr>
                <w:rFonts w:asciiTheme="minorHAnsi" w:eastAsiaTheme="minorHAnsi" w:hAnsiTheme="minorHAnsi" w:cstheme="minorBidi"/>
                <w:caps w:val="0"/>
                <w:color w:val="595959" w:themeColor="text1" w:themeTint="A6"/>
                <w:sz w:val="20"/>
              </w:rPr>
              <w:t xml:space="preserve">Extensive </w:t>
            </w:r>
            <w:r w:rsidR="008A6B18">
              <w:rPr>
                <w:rFonts w:asciiTheme="minorHAnsi" w:eastAsiaTheme="minorHAnsi" w:hAnsiTheme="minorHAnsi" w:cstheme="minorBidi"/>
                <w:caps w:val="0"/>
                <w:color w:val="595959" w:themeColor="text1" w:themeTint="A6"/>
                <w:sz w:val="20"/>
              </w:rPr>
              <w:t>Collaboration</w:t>
            </w:r>
            <w:r w:rsidRPr="00E758AF">
              <w:rPr>
                <w:rFonts w:asciiTheme="minorHAnsi" w:eastAsiaTheme="minorHAnsi" w:hAnsiTheme="minorHAnsi" w:cstheme="minorBidi"/>
                <w:caps w:val="0"/>
                <w:color w:val="595959" w:themeColor="text1" w:themeTint="A6"/>
                <w:sz w:val="20"/>
              </w:rPr>
              <w:t xml:space="preserve"> with Prod</w:t>
            </w:r>
            <w:r w:rsidR="004F5AB1">
              <w:rPr>
                <w:rFonts w:asciiTheme="minorHAnsi" w:eastAsiaTheme="minorHAnsi" w:hAnsiTheme="minorHAnsi" w:cstheme="minorBidi"/>
                <w:caps w:val="0"/>
                <w:color w:val="595959" w:themeColor="text1" w:themeTint="A6"/>
                <w:sz w:val="20"/>
              </w:rPr>
              <w:t xml:space="preserve">uct Development, Product </w:t>
            </w:r>
            <w:r w:rsidR="008A6B18">
              <w:rPr>
                <w:rFonts w:asciiTheme="minorHAnsi" w:eastAsiaTheme="minorHAnsi" w:hAnsiTheme="minorHAnsi" w:cstheme="minorBidi"/>
                <w:caps w:val="0"/>
                <w:color w:val="595959" w:themeColor="text1" w:themeTint="A6"/>
                <w:sz w:val="20"/>
              </w:rPr>
              <w:t>Management</w:t>
            </w:r>
            <w:r w:rsidR="004F5AB1">
              <w:rPr>
                <w:rFonts w:asciiTheme="minorHAnsi" w:eastAsiaTheme="minorHAnsi" w:hAnsiTheme="minorHAnsi" w:cstheme="minorBidi"/>
                <w:caps w:val="0"/>
                <w:color w:val="595959" w:themeColor="text1" w:themeTint="A6"/>
                <w:sz w:val="20"/>
              </w:rPr>
              <w:t xml:space="preserve">, QA, Professional Services </w:t>
            </w:r>
            <w:r w:rsidRPr="00E758AF">
              <w:rPr>
                <w:rFonts w:asciiTheme="minorHAnsi" w:eastAsiaTheme="minorHAnsi" w:hAnsiTheme="minorHAnsi" w:cstheme="minorBidi"/>
                <w:caps w:val="0"/>
                <w:color w:val="595959" w:themeColor="text1" w:themeTint="A6"/>
                <w:sz w:val="20"/>
              </w:rPr>
              <w:t>to provide recommended feedbacks/improvements in products and procedures to prevent future problems.</w:t>
            </w:r>
          </w:p>
          <w:p w:rsidR="000527BF" w:rsidRDefault="000527BF" w:rsidP="00A24746">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 xml:space="preserve">Replicating and </w:t>
            </w:r>
            <w:r w:rsidR="008A6B18">
              <w:rPr>
                <w:rFonts w:asciiTheme="minorHAnsi" w:eastAsiaTheme="minorHAnsi" w:hAnsiTheme="minorHAnsi" w:cstheme="minorBidi"/>
                <w:caps w:val="0"/>
                <w:color w:val="595959" w:themeColor="text1" w:themeTint="A6"/>
                <w:sz w:val="20"/>
              </w:rPr>
              <w:t>troubleshooting</w:t>
            </w:r>
            <w:r>
              <w:rPr>
                <w:rFonts w:asciiTheme="minorHAnsi" w:eastAsiaTheme="minorHAnsi" w:hAnsiTheme="minorHAnsi" w:cstheme="minorBidi"/>
                <w:caps w:val="0"/>
                <w:color w:val="595959" w:themeColor="text1" w:themeTint="A6"/>
                <w:sz w:val="20"/>
              </w:rPr>
              <w:t xml:space="preserve"> issues reported by customer,</w:t>
            </w:r>
          </w:p>
          <w:p w:rsidR="000527BF" w:rsidRDefault="000527BF" w:rsidP="00A24746">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Sanity Test of the fix before delivering to customer</w:t>
            </w:r>
          </w:p>
          <w:p w:rsidR="00460B05" w:rsidRDefault="00460B05" w:rsidP="00A24746">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Initiating Scrums to discuss the hot issues, trends etc</w:t>
            </w:r>
            <w:r w:rsidR="008A6B18">
              <w:rPr>
                <w:rFonts w:asciiTheme="minorHAnsi" w:eastAsiaTheme="minorHAnsi" w:hAnsiTheme="minorHAnsi" w:cstheme="minorBidi"/>
                <w:caps w:val="0"/>
                <w:color w:val="595959" w:themeColor="text1" w:themeTint="A6"/>
                <w:sz w:val="20"/>
              </w:rPr>
              <w:t>.</w:t>
            </w:r>
          </w:p>
          <w:p w:rsidR="008A6B18" w:rsidRDefault="008A6B18" w:rsidP="008A6B18">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 xml:space="preserve">Weekly call with regional support teams </w:t>
            </w:r>
            <w:r w:rsidRPr="008A6B18">
              <w:rPr>
                <w:rFonts w:asciiTheme="minorHAnsi" w:eastAsiaTheme="minorHAnsi" w:hAnsiTheme="minorHAnsi" w:cstheme="minorBidi"/>
                <w:caps w:val="0"/>
                <w:color w:val="595959" w:themeColor="text1" w:themeTint="A6"/>
                <w:sz w:val="20"/>
              </w:rPr>
              <w:t>(AMER/APAC-INDIA, AUS/ EMEA)</w:t>
            </w:r>
          </w:p>
          <w:p w:rsidR="008F27A2" w:rsidRDefault="008F27A2" w:rsidP="008A6B18">
            <w:pPr>
              <w:pStyle w:val="Heading1"/>
              <w:numPr>
                <w:ilvl w:val="0"/>
                <w:numId w:val="6"/>
              </w:numPr>
              <w:jc w:val="left"/>
              <w:outlineLvl w:val="0"/>
              <w:rPr>
                <w:rFonts w:asciiTheme="minorHAnsi" w:eastAsiaTheme="minorHAnsi" w:hAnsiTheme="minorHAnsi" w:cstheme="minorBidi"/>
                <w:caps w:val="0"/>
                <w:color w:val="595959" w:themeColor="text1" w:themeTint="A6"/>
                <w:sz w:val="20"/>
              </w:rPr>
            </w:pPr>
            <w:r>
              <w:rPr>
                <w:rFonts w:asciiTheme="minorHAnsi" w:eastAsiaTheme="minorHAnsi" w:hAnsiTheme="minorHAnsi" w:cstheme="minorBidi"/>
                <w:caps w:val="0"/>
                <w:color w:val="595959" w:themeColor="text1" w:themeTint="A6"/>
                <w:sz w:val="20"/>
              </w:rPr>
              <w:t>Product Support on Different locales</w:t>
            </w:r>
          </w:p>
          <w:p w:rsidR="004F5AB1" w:rsidRDefault="004F5AB1" w:rsidP="004F5AB1">
            <w:pPr>
              <w:pStyle w:val="Heading1"/>
              <w:jc w:val="left"/>
              <w:outlineLvl w:val="0"/>
              <w:rPr>
                <w:rFonts w:asciiTheme="minorHAnsi" w:eastAsiaTheme="minorHAnsi" w:hAnsiTheme="minorHAnsi" w:cstheme="minorBidi"/>
                <w:caps w:val="0"/>
                <w:color w:val="595959" w:themeColor="text1" w:themeTint="A6"/>
                <w:sz w:val="20"/>
              </w:rPr>
            </w:pPr>
          </w:p>
          <w:p w:rsidR="004F5AB1" w:rsidRPr="00A24746" w:rsidRDefault="004F5AB1" w:rsidP="004F5AB1">
            <w:pPr>
              <w:pStyle w:val="Heading1"/>
              <w:jc w:val="left"/>
              <w:outlineLvl w:val="0"/>
              <w:rPr>
                <w:rFonts w:asciiTheme="minorHAnsi" w:eastAsiaTheme="minorHAnsi" w:hAnsiTheme="minorHAnsi" w:cstheme="minorBidi"/>
                <w:caps w:val="0"/>
                <w:color w:val="595959" w:themeColor="text1" w:themeTint="A6"/>
                <w:sz w:val="20"/>
              </w:rPr>
            </w:pPr>
          </w:p>
        </w:tc>
      </w:tr>
      <w:tr w:rsidR="00C11ABC">
        <w:tc>
          <w:tcPr>
            <w:tcW w:w="2250" w:type="dxa"/>
            <w:tcMar>
              <w:right w:w="475" w:type="dxa"/>
            </w:tcMar>
          </w:tcPr>
          <w:p w:rsidR="00C11ABC" w:rsidRPr="0075132B" w:rsidRDefault="0075132B" w:rsidP="0075132B">
            <w:pPr>
              <w:pStyle w:val="Heading1"/>
              <w:outlineLvl w:val="0"/>
              <w:rPr>
                <w:sz w:val="19"/>
                <w:szCs w:val="19"/>
              </w:rPr>
            </w:pPr>
            <w:r w:rsidRPr="0075132B">
              <w:rPr>
                <w:sz w:val="19"/>
                <w:szCs w:val="19"/>
              </w:rPr>
              <w:lastRenderedPageBreak/>
              <w:t xml:space="preserve">PB - </w:t>
            </w:r>
            <w:r w:rsidR="00C11ABC" w:rsidRPr="0075132B">
              <w:rPr>
                <w:sz w:val="19"/>
                <w:szCs w:val="19"/>
              </w:rPr>
              <w:t>Pro</w:t>
            </w:r>
            <w:r w:rsidRPr="0075132B">
              <w:rPr>
                <w:sz w:val="19"/>
                <w:szCs w:val="19"/>
              </w:rPr>
              <w:t>Duc</w:t>
            </w:r>
            <w:r w:rsidR="00C11ABC" w:rsidRPr="0075132B">
              <w:rPr>
                <w:sz w:val="19"/>
                <w:szCs w:val="19"/>
              </w:rPr>
              <w:t>ts</w:t>
            </w:r>
            <w:r w:rsidR="00821664" w:rsidRPr="0075132B">
              <w:rPr>
                <w:sz w:val="19"/>
                <w:szCs w:val="19"/>
              </w:rPr>
              <w:t xml:space="preserve"> </w:t>
            </w:r>
          </w:p>
        </w:tc>
        <w:tc>
          <w:tcPr>
            <w:tcW w:w="7830" w:type="dxa"/>
          </w:tcPr>
          <w:p w:rsidR="008A6B18" w:rsidRPr="00A91BB7" w:rsidRDefault="00821664" w:rsidP="008A6B18">
            <w:pPr>
              <w:pStyle w:val="Heading1"/>
              <w:jc w:val="left"/>
              <w:outlineLvl w:val="0"/>
              <w:rPr>
                <w:rFonts w:asciiTheme="minorHAnsi" w:eastAsiaTheme="minorHAnsi" w:hAnsiTheme="minorHAnsi" w:cstheme="minorBidi"/>
                <w:caps w:val="0"/>
                <w:color w:val="595959" w:themeColor="text1" w:themeTint="A6"/>
                <w:sz w:val="20"/>
              </w:rPr>
            </w:pPr>
            <w:r w:rsidRPr="00A91BB7">
              <w:rPr>
                <w:rFonts w:asciiTheme="minorHAnsi" w:eastAsiaTheme="minorHAnsi" w:hAnsiTheme="minorHAnsi" w:cstheme="minorBidi"/>
                <w:caps w:val="0"/>
                <w:color w:val="595959" w:themeColor="text1" w:themeTint="A6"/>
                <w:sz w:val="20"/>
              </w:rPr>
              <w:t>CONFIRM</w:t>
            </w:r>
            <w:r w:rsidR="008A6B18" w:rsidRPr="00A91BB7">
              <w:rPr>
                <w:rFonts w:asciiTheme="minorHAnsi" w:eastAsiaTheme="minorHAnsi" w:hAnsiTheme="minorHAnsi" w:cstheme="minorBidi"/>
                <w:caps w:val="0"/>
                <w:color w:val="595959" w:themeColor="text1" w:themeTint="A6"/>
                <w:sz w:val="20"/>
              </w:rPr>
              <w:t xml:space="preserve"> </w:t>
            </w:r>
            <w:r w:rsidR="00D17638" w:rsidRPr="00A91BB7">
              <w:rPr>
                <w:rFonts w:asciiTheme="minorHAnsi" w:eastAsiaTheme="minorHAnsi" w:hAnsiTheme="minorHAnsi" w:cstheme="minorBidi"/>
                <w:caps w:val="0"/>
                <w:color w:val="595959" w:themeColor="text1" w:themeTint="A6"/>
                <w:sz w:val="20"/>
              </w:rPr>
              <w:t xml:space="preserve"> </w:t>
            </w:r>
          </w:p>
          <w:p w:rsidR="008A6B18" w:rsidRPr="00A91BB7" w:rsidRDefault="008A6B18" w:rsidP="008A6B18">
            <w:pPr>
              <w:pStyle w:val="Heading1"/>
              <w:jc w:val="left"/>
              <w:outlineLvl w:val="0"/>
              <w:rPr>
                <w:rFonts w:asciiTheme="minorHAnsi" w:eastAsiaTheme="minorHAnsi" w:hAnsiTheme="minorHAnsi" w:cstheme="minorBidi"/>
                <w:caps w:val="0"/>
                <w:color w:val="595959" w:themeColor="text1" w:themeTint="A6"/>
                <w:sz w:val="20"/>
              </w:rPr>
            </w:pPr>
            <w:r w:rsidRPr="00A91BB7">
              <w:rPr>
                <w:rFonts w:asciiTheme="minorHAnsi" w:eastAsiaTheme="minorHAnsi" w:hAnsiTheme="minorHAnsi" w:cstheme="minorBidi"/>
                <w:caps w:val="0"/>
                <w:color w:val="595959" w:themeColor="text1" w:themeTint="A6"/>
                <w:sz w:val="20"/>
              </w:rPr>
              <w:t xml:space="preserve">Confirm is a fully integrated and specialized modular software   solution for the  maintenance and management OF PUBLIC INFRASTRUCTURE ASSETS and services including Highways, Lights, Structures, Street Works, Property Maintenance, Grounds, Trees, Cleansing and Waste. </w:t>
            </w:r>
            <w:proofErr w:type="gramStart"/>
            <w:r w:rsidRPr="00A91BB7">
              <w:rPr>
                <w:rFonts w:asciiTheme="minorHAnsi" w:eastAsiaTheme="minorHAnsi" w:hAnsiTheme="minorHAnsi" w:cstheme="minorBidi"/>
                <w:caps w:val="0"/>
                <w:color w:val="595959" w:themeColor="text1" w:themeTint="A6"/>
                <w:sz w:val="20"/>
              </w:rPr>
              <w:t>It’s</w:t>
            </w:r>
            <w:proofErr w:type="gramEnd"/>
            <w:r w:rsidRPr="00A91BB7">
              <w:rPr>
                <w:rFonts w:asciiTheme="minorHAnsi" w:eastAsiaTheme="minorHAnsi" w:hAnsiTheme="minorHAnsi" w:cstheme="minorBidi"/>
                <w:caps w:val="0"/>
                <w:color w:val="595959" w:themeColor="text1" w:themeTint="A6"/>
                <w:sz w:val="20"/>
              </w:rPr>
              <w:t xml:space="preserve"> a powerful tool for any organization in the supply chain including local, municipal, regional and national government agencies, utilities, construction companies and maintenance contractors.</w:t>
            </w:r>
          </w:p>
          <w:p w:rsidR="008A6B18" w:rsidRDefault="008A6B18" w:rsidP="008A6B18">
            <w:pPr>
              <w:pStyle w:val="Heading1"/>
              <w:jc w:val="left"/>
              <w:outlineLvl w:val="0"/>
              <w:rPr>
                <w:rFonts w:asciiTheme="minorHAnsi" w:eastAsiaTheme="minorHAnsi" w:hAnsiTheme="minorHAnsi" w:cstheme="minorBidi"/>
                <w:b/>
                <w:caps w:val="0"/>
                <w:color w:val="595959" w:themeColor="text1" w:themeTint="A6"/>
                <w:sz w:val="20"/>
              </w:rPr>
            </w:pPr>
          </w:p>
          <w:p w:rsidR="008A6B18" w:rsidRPr="00A91BB7" w:rsidRDefault="008A6B18" w:rsidP="008A6B18">
            <w:pPr>
              <w:pStyle w:val="Heading1"/>
              <w:jc w:val="left"/>
              <w:outlineLvl w:val="0"/>
              <w:rPr>
                <w:rFonts w:asciiTheme="minorHAnsi" w:eastAsiaTheme="minorHAnsi" w:hAnsiTheme="minorHAnsi" w:cstheme="minorBidi"/>
                <w:caps w:val="0"/>
                <w:color w:val="595959" w:themeColor="text1" w:themeTint="A6"/>
                <w:sz w:val="20"/>
              </w:rPr>
            </w:pPr>
            <w:r w:rsidRPr="00A91BB7">
              <w:rPr>
                <w:rFonts w:asciiTheme="minorHAnsi" w:eastAsiaTheme="minorHAnsi" w:hAnsiTheme="minorHAnsi" w:cstheme="minorBidi"/>
                <w:caps w:val="0"/>
                <w:color w:val="595959" w:themeColor="text1" w:themeTint="A6"/>
                <w:sz w:val="20"/>
              </w:rPr>
              <w:t>SAGENT</w:t>
            </w:r>
          </w:p>
          <w:p w:rsidR="008A6B18" w:rsidRPr="00A91BB7" w:rsidRDefault="008A6B18" w:rsidP="008A6B18">
            <w:pPr>
              <w:pStyle w:val="Heading1"/>
              <w:jc w:val="left"/>
              <w:outlineLvl w:val="0"/>
              <w:rPr>
                <w:rFonts w:asciiTheme="minorHAnsi" w:eastAsiaTheme="minorHAnsi" w:hAnsiTheme="minorHAnsi" w:cstheme="minorBidi"/>
                <w:caps w:val="0"/>
                <w:color w:val="595959" w:themeColor="text1" w:themeTint="A6"/>
                <w:sz w:val="20"/>
              </w:rPr>
            </w:pPr>
            <w:r w:rsidRPr="00A91BB7">
              <w:rPr>
                <w:rFonts w:asciiTheme="minorHAnsi" w:eastAsiaTheme="minorHAnsi" w:hAnsiTheme="minorHAnsi" w:cstheme="minorBidi"/>
                <w:caps w:val="0"/>
                <w:color w:val="595959" w:themeColor="text1" w:themeTint="A6"/>
                <w:sz w:val="20"/>
              </w:rPr>
              <w:t>Sagent data flow is an ETL tool. It helps enterprises to “know, extract, manipulate, display, load and generate reports” of the “valuable data” for various business purposes. Essence of this tool is ease of usability.</w:t>
            </w:r>
          </w:p>
          <w:p w:rsidR="008A6B18" w:rsidRPr="00A91BB7" w:rsidRDefault="008A6B18" w:rsidP="008A6B18">
            <w:pPr>
              <w:pStyle w:val="Heading1"/>
              <w:jc w:val="left"/>
              <w:outlineLvl w:val="0"/>
              <w:rPr>
                <w:rFonts w:asciiTheme="minorHAnsi" w:eastAsiaTheme="minorHAnsi" w:hAnsiTheme="minorHAnsi" w:cstheme="minorBidi"/>
                <w:caps w:val="0"/>
                <w:color w:val="595959" w:themeColor="text1" w:themeTint="A6"/>
                <w:sz w:val="20"/>
              </w:rPr>
            </w:pPr>
            <w:r w:rsidRPr="00A91BB7">
              <w:rPr>
                <w:rFonts w:asciiTheme="minorHAnsi" w:eastAsiaTheme="minorHAnsi" w:hAnsiTheme="minorHAnsi" w:cstheme="minorBidi"/>
                <w:caps w:val="0"/>
                <w:color w:val="595959" w:themeColor="text1" w:themeTint="A6"/>
                <w:sz w:val="20"/>
              </w:rPr>
              <w:t xml:space="preserve">Sagent </w:t>
            </w:r>
            <w:proofErr w:type="gramStart"/>
            <w:r w:rsidRPr="00A91BB7">
              <w:rPr>
                <w:rFonts w:asciiTheme="minorHAnsi" w:eastAsiaTheme="minorHAnsi" w:hAnsiTheme="minorHAnsi" w:cstheme="minorBidi"/>
                <w:caps w:val="0"/>
                <w:color w:val="595959" w:themeColor="text1" w:themeTint="A6"/>
                <w:sz w:val="20"/>
              </w:rPr>
              <w:t>is used</w:t>
            </w:r>
            <w:proofErr w:type="gramEnd"/>
            <w:r w:rsidRPr="00A91BB7">
              <w:rPr>
                <w:rFonts w:asciiTheme="minorHAnsi" w:eastAsiaTheme="minorHAnsi" w:hAnsiTheme="minorHAnsi" w:cstheme="minorBidi"/>
                <w:caps w:val="0"/>
                <w:color w:val="595959" w:themeColor="text1" w:themeTint="A6"/>
                <w:sz w:val="20"/>
              </w:rPr>
              <w:t xml:space="preserve"> for designing the different plans for controlling, manipulating and display of data. Plans are the basic </w:t>
            </w:r>
            <w:proofErr w:type="gramStart"/>
            <w:r w:rsidRPr="00A91BB7">
              <w:rPr>
                <w:rFonts w:asciiTheme="minorHAnsi" w:eastAsiaTheme="minorHAnsi" w:hAnsiTheme="minorHAnsi" w:cstheme="minorBidi"/>
                <w:caps w:val="0"/>
                <w:color w:val="595959" w:themeColor="text1" w:themeTint="A6"/>
                <w:sz w:val="20"/>
              </w:rPr>
              <w:t>work flow</w:t>
            </w:r>
            <w:proofErr w:type="gramEnd"/>
            <w:r w:rsidRPr="00A91BB7">
              <w:rPr>
                <w:rFonts w:asciiTheme="minorHAnsi" w:eastAsiaTheme="minorHAnsi" w:hAnsiTheme="minorHAnsi" w:cstheme="minorBidi"/>
                <w:caps w:val="0"/>
                <w:color w:val="595959" w:themeColor="text1" w:themeTint="A6"/>
                <w:sz w:val="20"/>
              </w:rPr>
              <w:t xml:space="preserve"> in Sagent consist of (Source, manipulation and sink transforms).</w:t>
            </w:r>
          </w:p>
          <w:p w:rsidR="008A6B18" w:rsidRPr="00A91BB7" w:rsidRDefault="008A6B18" w:rsidP="008A6B18">
            <w:pPr>
              <w:pStyle w:val="Heading1"/>
              <w:jc w:val="left"/>
              <w:outlineLvl w:val="0"/>
              <w:rPr>
                <w:rFonts w:asciiTheme="minorHAnsi" w:eastAsiaTheme="minorHAnsi" w:hAnsiTheme="minorHAnsi" w:cstheme="minorBidi"/>
                <w:caps w:val="0"/>
                <w:color w:val="595959" w:themeColor="text1" w:themeTint="A6"/>
                <w:sz w:val="20"/>
              </w:rPr>
            </w:pPr>
            <w:r w:rsidRPr="00A91BB7">
              <w:rPr>
                <w:rFonts w:asciiTheme="minorHAnsi" w:eastAsiaTheme="minorHAnsi" w:hAnsiTheme="minorHAnsi" w:cstheme="minorBidi"/>
                <w:caps w:val="0"/>
                <w:color w:val="595959" w:themeColor="text1" w:themeTint="A6"/>
                <w:sz w:val="20"/>
              </w:rPr>
              <w:t>In simple words "it is used for extraction of data from source, manipulate data and display in user understandable form.</w:t>
            </w:r>
          </w:p>
          <w:p w:rsidR="00520EB9" w:rsidRPr="00E758AF" w:rsidRDefault="00520EB9" w:rsidP="008A6B18">
            <w:pPr>
              <w:pStyle w:val="Heading1"/>
              <w:ind w:left="720"/>
              <w:jc w:val="left"/>
              <w:outlineLvl w:val="0"/>
              <w:rPr>
                <w:rFonts w:asciiTheme="minorHAnsi" w:eastAsiaTheme="minorHAnsi" w:hAnsiTheme="minorHAnsi" w:cstheme="minorBidi"/>
                <w:caps w:val="0"/>
                <w:color w:val="595959" w:themeColor="text1" w:themeTint="A6"/>
                <w:sz w:val="20"/>
              </w:rPr>
            </w:pPr>
          </w:p>
        </w:tc>
      </w:tr>
      <w:tr w:rsidR="00C11ABC">
        <w:tc>
          <w:tcPr>
            <w:tcW w:w="2250" w:type="dxa"/>
            <w:tcMar>
              <w:right w:w="475" w:type="dxa"/>
            </w:tcMar>
          </w:tcPr>
          <w:p w:rsidR="00C11ABC" w:rsidRPr="00E758AF" w:rsidRDefault="00E758AF" w:rsidP="00E758AF">
            <w:pPr>
              <w:pStyle w:val="Heading1"/>
              <w:jc w:val="left"/>
              <w:outlineLvl w:val="0"/>
              <w:rPr>
                <w:sz w:val="19"/>
                <w:szCs w:val="19"/>
              </w:rPr>
            </w:pPr>
            <w:r w:rsidRPr="00E758AF">
              <w:rPr>
                <w:sz w:val="19"/>
                <w:szCs w:val="19"/>
              </w:rPr>
              <w:t>Previous Experience</w:t>
            </w:r>
          </w:p>
        </w:tc>
        <w:tc>
          <w:tcPr>
            <w:tcW w:w="7830" w:type="dxa"/>
          </w:tcPr>
          <w:p w:rsidR="00CA0587" w:rsidRDefault="000E6D2C" w:rsidP="0075132B">
            <w:pPr>
              <w:pStyle w:val="ResumeText"/>
            </w:pPr>
            <w:r>
              <w:t>BEBO TECHNOLOGIES</w:t>
            </w:r>
            <w:r w:rsidR="00CA0587">
              <w:t xml:space="preserve">  (Jan 2011 – Sep 2014)                                                    </w:t>
            </w:r>
          </w:p>
          <w:p w:rsidR="008F27A2" w:rsidRDefault="00CA0587" w:rsidP="008F27A2">
            <w:pPr>
              <w:pStyle w:val="ResumeText"/>
            </w:pPr>
            <w:r>
              <w:t xml:space="preserve"> </w:t>
            </w:r>
            <w:proofErr w:type="spellStart"/>
            <w:r w:rsidR="008F27A2">
              <w:t>Qumu</w:t>
            </w:r>
            <w:proofErr w:type="spellEnd"/>
            <w:r w:rsidR="008F27A2">
              <w:t xml:space="preserve"> </w:t>
            </w:r>
          </w:p>
          <w:p w:rsidR="008F27A2" w:rsidRDefault="008F27A2" w:rsidP="008F27A2">
            <w:pPr>
              <w:pStyle w:val="ResumeText"/>
            </w:pPr>
            <w:r>
              <w:t xml:space="preserve">The product provides the live and </w:t>
            </w:r>
            <w:proofErr w:type="spellStart"/>
            <w:r>
              <w:t>vod</w:t>
            </w:r>
            <w:proofErr w:type="spellEnd"/>
            <w:r>
              <w:t xml:space="preserve"> streaming facility to the Enterprise users. Think of it as Enterprise </w:t>
            </w:r>
            <w:proofErr w:type="spellStart"/>
            <w:r>
              <w:t>Youtube</w:t>
            </w:r>
            <w:proofErr w:type="spellEnd"/>
            <w:r>
              <w:t xml:space="preserve"> with live streaming</w:t>
            </w:r>
          </w:p>
          <w:p w:rsidR="008F27A2" w:rsidRDefault="008F27A2" w:rsidP="008F27A2">
            <w:pPr>
              <w:pStyle w:val="ResumeText"/>
            </w:pPr>
          </w:p>
          <w:p w:rsidR="008F27A2" w:rsidRDefault="008F27A2" w:rsidP="008F27A2">
            <w:pPr>
              <w:pStyle w:val="ResumeText"/>
            </w:pPr>
            <w:r>
              <w:t>KEY RESPONSIBILITIES: </w:t>
            </w:r>
          </w:p>
          <w:p w:rsidR="008F27A2" w:rsidRDefault="008F27A2" w:rsidP="008F27A2">
            <w:pPr>
              <w:pStyle w:val="ResumeText"/>
              <w:numPr>
                <w:ilvl w:val="0"/>
                <w:numId w:val="10"/>
              </w:numPr>
            </w:pPr>
            <w:r>
              <w:t>Handle client cases received through sales-force or telephone</w:t>
            </w:r>
          </w:p>
          <w:p w:rsidR="008F27A2" w:rsidRDefault="008F27A2" w:rsidP="008F27A2">
            <w:pPr>
              <w:pStyle w:val="ResumeText"/>
              <w:numPr>
                <w:ilvl w:val="0"/>
                <w:numId w:val="10"/>
              </w:numPr>
            </w:pPr>
            <w:r>
              <w:t>Handle Escalated Calls.</w:t>
            </w:r>
          </w:p>
          <w:p w:rsidR="008F27A2" w:rsidRDefault="008F27A2" w:rsidP="008F27A2">
            <w:pPr>
              <w:pStyle w:val="ResumeText"/>
              <w:numPr>
                <w:ilvl w:val="0"/>
                <w:numId w:val="10"/>
              </w:numPr>
            </w:pPr>
            <w:r>
              <w:t>Replicate the customer issue and co-ordinate with Engineering</w:t>
            </w:r>
          </w:p>
          <w:p w:rsidR="008F27A2" w:rsidRDefault="008F27A2" w:rsidP="008F27A2">
            <w:pPr>
              <w:pStyle w:val="ResumeText"/>
              <w:numPr>
                <w:ilvl w:val="0"/>
                <w:numId w:val="10"/>
              </w:numPr>
            </w:pPr>
            <w:r>
              <w:t>Review team's cases and provide technical guidance.</w:t>
            </w:r>
          </w:p>
          <w:p w:rsidR="008F27A2" w:rsidRDefault="008F27A2" w:rsidP="008F27A2">
            <w:pPr>
              <w:pStyle w:val="ResumeText"/>
              <w:numPr>
                <w:ilvl w:val="0"/>
                <w:numId w:val="10"/>
              </w:numPr>
            </w:pPr>
            <w:r>
              <w:t>Maintaining Product troubleshooting documentation.</w:t>
            </w:r>
          </w:p>
          <w:p w:rsidR="008F27A2" w:rsidRDefault="008F27A2" w:rsidP="008F27A2">
            <w:pPr>
              <w:pStyle w:val="ResumeText"/>
              <w:numPr>
                <w:ilvl w:val="0"/>
                <w:numId w:val="10"/>
              </w:numPr>
            </w:pPr>
            <w:r>
              <w:t>Handle trainings of fresh recruits in the project</w:t>
            </w:r>
          </w:p>
          <w:p w:rsidR="00C11ABC" w:rsidRDefault="008F27A2" w:rsidP="008F27A2">
            <w:pPr>
              <w:pStyle w:val="ResumeText"/>
              <w:numPr>
                <w:ilvl w:val="0"/>
                <w:numId w:val="10"/>
              </w:numPr>
              <w:jc w:val="both"/>
            </w:pPr>
            <w:r>
              <w:t>Communicating with onshore and offshore teams </w:t>
            </w:r>
          </w:p>
          <w:p w:rsidR="008F27A2" w:rsidRDefault="008F27A2" w:rsidP="008F27A2">
            <w:pPr>
              <w:pStyle w:val="ResumeText"/>
            </w:pPr>
          </w:p>
          <w:p w:rsidR="008F27A2" w:rsidRDefault="008F27A2" w:rsidP="008F27A2">
            <w:pPr>
              <w:pStyle w:val="ResumeText"/>
            </w:pPr>
          </w:p>
          <w:p w:rsidR="008F27A2" w:rsidRDefault="008F27A2" w:rsidP="008F27A2">
            <w:pPr>
              <w:pStyle w:val="ResumeText"/>
            </w:pPr>
          </w:p>
          <w:p w:rsidR="008F27A2" w:rsidRDefault="008F27A2" w:rsidP="008F27A2">
            <w:pPr>
              <w:pStyle w:val="ResumeText"/>
            </w:pPr>
          </w:p>
          <w:p w:rsidR="008F27A2" w:rsidRDefault="008F27A2" w:rsidP="008F27A2">
            <w:pPr>
              <w:pStyle w:val="ResumeText"/>
            </w:pPr>
          </w:p>
          <w:p w:rsidR="008F27A2" w:rsidRDefault="008F27A2" w:rsidP="008F27A2">
            <w:pPr>
              <w:pStyle w:val="ResumeText"/>
            </w:pPr>
          </w:p>
          <w:p w:rsidR="008F27A2" w:rsidRDefault="008F27A2" w:rsidP="008F27A2">
            <w:pPr>
              <w:pStyle w:val="ResumeText"/>
            </w:pPr>
            <w:r>
              <w:t xml:space="preserve">Vertex(Dev) </w:t>
            </w:r>
          </w:p>
          <w:p w:rsidR="008F27A2" w:rsidRDefault="008F27A2" w:rsidP="008F27A2">
            <w:pPr>
              <w:pStyle w:val="ResumeText"/>
            </w:pPr>
            <w:r>
              <w:t xml:space="preserve"> The product is used in legal domain and helps in managing legal matters </w:t>
            </w:r>
          </w:p>
          <w:p w:rsidR="008F27A2" w:rsidRDefault="008F27A2" w:rsidP="008F27A2">
            <w:pPr>
              <w:pStyle w:val="ResumeText"/>
            </w:pPr>
            <w:r>
              <w:t xml:space="preserve">  </w:t>
            </w:r>
            <w:proofErr w:type="gramStart"/>
            <w:r>
              <w:t>of</w:t>
            </w:r>
            <w:proofErr w:type="gramEnd"/>
            <w:r>
              <w:t xml:space="preserve"> an enterprise.</w:t>
            </w:r>
          </w:p>
          <w:p w:rsidR="008F27A2" w:rsidRDefault="008F27A2" w:rsidP="008F27A2">
            <w:pPr>
              <w:pStyle w:val="ResumeText"/>
            </w:pPr>
            <w:r>
              <w:t>KEY RESPONSIBILITIES: </w:t>
            </w:r>
          </w:p>
          <w:p w:rsidR="008F27A2" w:rsidRDefault="008F27A2" w:rsidP="008F27A2">
            <w:pPr>
              <w:pStyle w:val="ResumeText"/>
              <w:numPr>
                <w:ilvl w:val="0"/>
                <w:numId w:val="9"/>
              </w:numPr>
            </w:pPr>
            <w:r>
              <w:t>Review the technical specs and understand the business requirement.</w:t>
            </w:r>
          </w:p>
          <w:p w:rsidR="008F27A2" w:rsidRDefault="008F27A2" w:rsidP="008F27A2">
            <w:pPr>
              <w:pStyle w:val="ResumeText"/>
              <w:numPr>
                <w:ilvl w:val="0"/>
                <w:numId w:val="9"/>
              </w:numPr>
            </w:pPr>
            <w:r>
              <w:t>Share the statement of work with the client for business requirement.</w:t>
            </w:r>
          </w:p>
          <w:p w:rsidR="008F27A2" w:rsidRDefault="008F27A2" w:rsidP="008F27A2">
            <w:pPr>
              <w:pStyle w:val="ResumeText"/>
              <w:numPr>
                <w:ilvl w:val="0"/>
                <w:numId w:val="9"/>
              </w:numPr>
            </w:pPr>
            <w:r>
              <w:t>Design the code addressing business requirement.</w:t>
            </w:r>
          </w:p>
          <w:p w:rsidR="008F27A2" w:rsidRDefault="008F27A2" w:rsidP="008F27A2">
            <w:pPr>
              <w:pStyle w:val="ResumeText"/>
              <w:numPr>
                <w:ilvl w:val="0"/>
                <w:numId w:val="9"/>
              </w:numPr>
            </w:pPr>
            <w:r>
              <w:t>*Unit testing of code</w:t>
            </w:r>
          </w:p>
          <w:p w:rsidR="008F27A2" w:rsidRDefault="008F27A2" w:rsidP="008F27A2">
            <w:pPr>
              <w:pStyle w:val="ResumeText"/>
              <w:numPr>
                <w:ilvl w:val="0"/>
                <w:numId w:val="9"/>
              </w:numPr>
            </w:pPr>
            <w:r>
              <w:t>Send the daily task status mails to client</w:t>
            </w:r>
          </w:p>
        </w:tc>
      </w:tr>
      <w:tr w:rsidR="00C11ABC">
        <w:tc>
          <w:tcPr>
            <w:tcW w:w="2250" w:type="dxa"/>
            <w:tcMar>
              <w:right w:w="475" w:type="dxa"/>
            </w:tcMar>
          </w:tcPr>
          <w:p w:rsidR="00C11ABC" w:rsidRDefault="00C11ABC" w:rsidP="00C11ABC">
            <w:pPr>
              <w:pStyle w:val="Heading1"/>
              <w:outlineLvl w:val="0"/>
            </w:pPr>
            <w:r>
              <w:lastRenderedPageBreak/>
              <w:t>Education</w:t>
            </w:r>
          </w:p>
        </w:tc>
        <w:tc>
          <w:tcPr>
            <w:tcW w:w="7830" w:type="dxa"/>
          </w:tcPr>
          <w:p w:rsidR="00C11ABC" w:rsidRDefault="005136ED" w:rsidP="00C11ABC">
            <w:pPr>
              <w:pStyle w:val="Heading2"/>
              <w:outlineLvl w:val="1"/>
            </w:pPr>
            <w:r w:rsidRPr="00A575F3">
              <w:rPr>
                <w:rFonts w:asciiTheme="minorHAnsi" w:hAnsiTheme="minorHAnsi"/>
                <w:b w:val="0"/>
              </w:rPr>
              <w:t xml:space="preserve">BacHELORS OF TECHNOOGY (it) </w:t>
            </w:r>
            <w:r w:rsidR="00C11ABC" w:rsidRPr="00A575F3">
              <w:rPr>
                <w:rFonts w:asciiTheme="minorHAnsi" w:hAnsiTheme="minorHAnsi"/>
                <w:b w:val="0"/>
              </w:rPr>
              <w:t>– 2009</w:t>
            </w:r>
            <w:r w:rsidR="00C11ABC">
              <w:rPr>
                <w:i/>
              </w:rPr>
              <w:t xml:space="preserve">                   </w:t>
            </w:r>
            <w:r>
              <w:rPr>
                <w:i/>
              </w:rPr>
              <w:t xml:space="preserve">                  </w:t>
            </w:r>
            <w:r w:rsidR="00C11ABC">
              <w:rPr>
                <w:i/>
              </w:rPr>
              <w:t xml:space="preserve">                             </w:t>
            </w:r>
            <w:r w:rsidR="00C11ABC" w:rsidRPr="00B01F11">
              <w:rPr>
                <w:i/>
              </w:rPr>
              <w:t xml:space="preserve"> -</w:t>
            </w:r>
            <w:r w:rsidR="00C11ABC">
              <w:t xml:space="preserve"> </w:t>
            </w:r>
            <w:r>
              <w:rPr>
                <w:i/>
              </w:rPr>
              <w:t>Secured 67</w:t>
            </w:r>
            <w:r w:rsidR="00C11ABC" w:rsidRPr="00B01F11">
              <w:rPr>
                <w:i/>
              </w:rPr>
              <w:t>%</w:t>
            </w:r>
          </w:p>
          <w:p w:rsidR="00C11ABC" w:rsidRPr="005136ED" w:rsidRDefault="00A575F3" w:rsidP="00A575F3">
            <w:pPr>
              <w:pStyle w:val="ResumeText"/>
              <w:rPr>
                <w:sz w:val="19"/>
                <w:szCs w:val="19"/>
              </w:rPr>
            </w:pPr>
            <w:r>
              <w:rPr>
                <w:sz w:val="19"/>
                <w:szCs w:val="19"/>
              </w:rPr>
              <w:t xml:space="preserve">    </w:t>
            </w:r>
            <w:r w:rsidR="005136ED">
              <w:rPr>
                <w:sz w:val="19"/>
                <w:szCs w:val="19"/>
              </w:rPr>
              <w:t>SRI KRISHAN</w:t>
            </w:r>
            <w:r w:rsidR="00C11ABC" w:rsidRPr="00520EB9">
              <w:rPr>
                <w:sz w:val="19"/>
                <w:szCs w:val="19"/>
              </w:rPr>
              <w:t xml:space="preserve"> INSTITUTE OF ENG</w:t>
            </w:r>
            <w:r w:rsidR="005136ED">
              <w:rPr>
                <w:sz w:val="19"/>
                <w:szCs w:val="19"/>
              </w:rPr>
              <w:t xml:space="preserve">INEERING &amp; TECHNOLOGY, </w:t>
            </w:r>
            <w:r>
              <w:rPr>
                <w:sz w:val="19"/>
                <w:szCs w:val="19"/>
              </w:rPr>
              <w:t xml:space="preserve"> KUK</w:t>
            </w:r>
          </w:p>
        </w:tc>
      </w:tr>
      <w:tr w:rsidR="00C11ABC">
        <w:tc>
          <w:tcPr>
            <w:tcW w:w="2250" w:type="dxa"/>
            <w:tcMar>
              <w:right w:w="475" w:type="dxa"/>
            </w:tcMar>
          </w:tcPr>
          <w:p w:rsidR="00C11ABC" w:rsidRDefault="00C11ABC" w:rsidP="00C11ABC">
            <w:pPr>
              <w:pStyle w:val="Heading1"/>
              <w:outlineLvl w:val="0"/>
            </w:pPr>
            <w:r w:rsidRPr="00B01F11">
              <w:t>IT PROFICIENCY</w:t>
            </w:r>
          </w:p>
        </w:tc>
        <w:tc>
          <w:tcPr>
            <w:tcW w:w="7830" w:type="dxa"/>
          </w:tcPr>
          <w:p w:rsidR="00733637" w:rsidRDefault="00733637" w:rsidP="00733637">
            <w:pPr>
              <w:pStyle w:val="ResumeText"/>
            </w:pPr>
            <w:r w:rsidRPr="00733637">
              <w:rPr>
                <w:b/>
              </w:rPr>
              <w:t>OS :</w:t>
            </w:r>
            <w:r>
              <w:t xml:space="preserve"> Windows XP, Vista, Windows Server 2012, Windows 7,8,10</w:t>
            </w:r>
          </w:p>
          <w:p w:rsidR="00733637" w:rsidRDefault="00733637" w:rsidP="00733637">
            <w:pPr>
              <w:pStyle w:val="ResumeText"/>
            </w:pPr>
            <w:r w:rsidRPr="00733637">
              <w:rPr>
                <w:b/>
              </w:rPr>
              <w:t>DB :</w:t>
            </w:r>
            <w:r>
              <w:t xml:space="preserve"> SQL Server 2008, SQL Server 2012, Oracle</w:t>
            </w:r>
            <w:r w:rsidR="00B96D75">
              <w:t>, My SQL</w:t>
            </w:r>
          </w:p>
          <w:p w:rsidR="00821664" w:rsidRDefault="00733637" w:rsidP="00733637">
            <w:pPr>
              <w:pStyle w:val="ResumeText"/>
            </w:pPr>
            <w:r w:rsidRPr="00733637">
              <w:rPr>
                <w:b/>
              </w:rPr>
              <w:t>Meeting Tools :</w:t>
            </w:r>
            <w:r>
              <w:t xml:space="preserve"> </w:t>
            </w:r>
            <w:proofErr w:type="spellStart"/>
            <w:r>
              <w:t>Goto</w:t>
            </w:r>
            <w:proofErr w:type="spellEnd"/>
            <w:r w:rsidR="00AE2FD3">
              <w:t xml:space="preserve"> A</w:t>
            </w:r>
            <w:r>
              <w:t>ssist, LiveMeeting, Team Viewer and WebEx</w:t>
            </w:r>
          </w:p>
        </w:tc>
      </w:tr>
      <w:tr w:rsidR="00C11ABC">
        <w:tc>
          <w:tcPr>
            <w:tcW w:w="2250" w:type="dxa"/>
            <w:tcMar>
              <w:right w:w="475" w:type="dxa"/>
            </w:tcMar>
          </w:tcPr>
          <w:p w:rsidR="00C11ABC" w:rsidRDefault="00C11ABC" w:rsidP="00C11ABC">
            <w:pPr>
              <w:pStyle w:val="Heading1"/>
              <w:outlineLvl w:val="0"/>
            </w:pPr>
            <w:r>
              <w:t>Certifications</w:t>
            </w:r>
          </w:p>
        </w:tc>
        <w:tc>
          <w:tcPr>
            <w:tcW w:w="7830" w:type="dxa"/>
          </w:tcPr>
          <w:p w:rsidR="00D30EEE" w:rsidRDefault="00C25E6F" w:rsidP="00C25E6F">
            <w:pPr>
              <w:pStyle w:val="ResumeText"/>
            </w:pPr>
            <w:r>
              <w:t xml:space="preserve">Completed several courses from </w:t>
            </w:r>
            <w:proofErr w:type="spellStart"/>
            <w:r>
              <w:t>Udemy</w:t>
            </w:r>
            <w:proofErr w:type="spellEnd"/>
          </w:p>
        </w:tc>
      </w:tr>
      <w:tr w:rsidR="00C11ABC">
        <w:tc>
          <w:tcPr>
            <w:tcW w:w="2250" w:type="dxa"/>
            <w:tcMar>
              <w:right w:w="475" w:type="dxa"/>
            </w:tcMar>
          </w:tcPr>
          <w:p w:rsidR="00C11ABC" w:rsidRDefault="00C11ABC" w:rsidP="00C11ABC">
            <w:pPr>
              <w:pStyle w:val="Heading1"/>
              <w:outlineLvl w:val="0"/>
            </w:pPr>
            <w:r>
              <w:t>Awards</w:t>
            </w:r>
          </w:p>
        </w:tc>
        <w:tc>
          <w:tcPr>
            <w:tcW w:w="7830" w:type="dxa"/>
          </w:tcPr>
          <w:p w:rsidR="00C11ABC" w:rsidRDefault="00C11ABC" w:rsidP="00C11ABC">
            <w:pPr>
              <w:pStyle w:val="ResumeText"/>
            </w:pPr>
            <w:r>
              <w:t>Received ‘</w:t>
            </w:r>
            <w:r w:rsidR="005136ED">
              <w:t>MAD</w:t>
            </w:r>
            <w:r>
              <w:t xml:space="preserve"> Award’ </w:t>
            </w:r>
            <w:r w:rsidR="005136ED">
              <w:t>for client first attitude</w:t>
            </w:r>
            <w:r>
              <w:t>.</w:t>
            </w:r>
          </w:p>
          <w:p w:rsidR="00C11ABC" w:rsidRDefault="00C11ABC" w:rsidP="00C11ABC">
            <w:pPr>
              <w:pStyle w:val="ResumeText"/>
            </w:pPr>
            <w:r>
              <w:t>Received ‘Thumbs up Award’ for getting 100% customer satisfaction.</w:t>
            </w:r>
          </w:p>
          <w:p w:rsidR="005136ED" w:rsidRDefault="005136ED" w:rsidP="00C11ABC">
            <w:pPr>
              <w:pStyle w:val="ResumeText"/>
            </w:pPr>
            <w:r>
              <w:t>Received ‘Star Award’ for hard work and dedication</w:t>
            </w:r>
          </w:p>
          <w:p w:rsidR="00AE2FD3" w:rsidRDefault="00AE2FD3" w:rsidP="00C11ABC">
            <w:pPr>
              <w:pStyle w:val="ResumeText"/>
            </w:pPr>
            <w:r>
              <w:t>Rewarded &amp; R</w:t>
            </w:r>
            <w:r w:rsidR="00C11ABC" w:rsidRPr="00C574F0">
              <w:t xml:space="preserve">ecognized for </w:t>
            </w:r>
            <w:r w:rsidR="00C11ABC">
              <w:t xml:space="preserve">my contribution of being </w:t>
            </w:r>
            <w:r w:rsidR="00C11ABC" w:rsidRPr="00C574F0">
              <w:t>active member of fun committee</w:t>
            </w:r>
            <w:r w:rsidR="00C11ABC">
              <w:t xml:space="preserve"> many times.</w:t>
            </w:r>
          </w:p>
          <w:p w:rsidR="00C11ABC" w:rsidRPr="00AE2FD3" w:rsidRDefault="00AE2FD3" w:rsidP="00AE2FD3">
            <w:pPr>
              <w:tabs>
                <w:tab w:val="left" w:pos="2100"/>
              </w:tabs>
            </w:pPr>
            <w:r>
              <w:tab/>
            </w:r>
          </w:p>
        </w:tc>
      </w:tr>
      <w:tr w:rsidR="00C11ABC">
        <w:tc>
          <w:tcPr>
            <w:tcW w:w="2250" w:type="dxa"/>
            <w:tcMar>
              <w:right w:w="475" w:type="dxa"/>
            </w:tcMar>
          </w:tcPr>
          <w:p w:rsidR="00C11ABC" w:rsidRDefault="00C11ABC" w:rsidP="00C11ABC">
            <w:pPr>
              <w:pStyle w:val="Heading1"/>
              <w:outlineLvl w:val="0"/>
            </w:pPr>
            <w:r w:rsidRPr="007F75B6">
              <w:t>PERSONAL DOSSIER</w:t>
            </w:r>
          </w:p>
        </w:tc>
        <w:tc>
          <w:tcPr>
            <w:tcW w:w="7830" w:type="dxa"/>
          </w:tcPr>
          <w:p w:rsidR="00C11ABC" w:rsidRDefault="00C11ABC" w:rsidP="00C11ABC">
            <w:pPr>
              <w:pStyle w:val="ResumeText"/>
            </w:pPr>
            <w:r>
              <w:t>Dat</w:t>
            </w:r>
            <w:r w:rsidR="005136ED">
              <w:t>e of Birth</w:t>
            </w:r>
            <w:r w:rsidR="005136ED">
              <w:tab/>
            </w:r>
            <w:r w:rsidR="005136ED">
              <w:tab/>
              <w:t>:</w:t>
            </w:r>
            <w:r w:rsidR="005136ED">
              <w:tab/>
              <w:t>13th July, 1987</w:t>
            </w:r>
          </w:p>
          <w:p w:rsidR="00C11ABC" w:rsidRDefault="00C11ABC" w:rsidP="00C11ABC">
            <w:pPr>
              <w:pStyle w:val="ResumeText"/>
            </w:pPr>
            <w:r>
              <w:t>P</w:t>
            </w:r>
            <w:r w:rsidR="005136ED">
              <w:t>resent Address</w:t>
            </w:r>
            <w:r w:rsidR="005136ED">
              <w:tab/>
            </w:r>
            <w:r w:rsidR="005136ED">
              <w:tab/>
              <w:t>:</w:t>
            </w:r>
            <w:r w:rsidR="005136ED">
              <w:tab/>
              <w:t>Homes 121, Noida</w:t>
            </w:r>
            <w:r>
              <w:t>.</w:t>
            </w:r>
          </w:p>
          <w:p w:rsidR="00C11ABC" w:rsidRDefault="005136ED" w:rsidP="00C11ABC">
            <w:pPr>
              <w:pStyle w:val="ResumeText"/>
            </w:pPr>
            <w:r>
              <w:t>Permanent Address</w:t>
            </w:r>
            <w:r>
              <w:tab/>
              <w:t>:</w:t>
            </w:r>
            <w:r>
              <w:tab/>
              <w:t xml:space="preserve">Sector 6, </w:t>
            </w:r>
            <w:proofErr w:type="spellStart"/>
            <w:r>
              <w:t>Karnal</w:t>
            </w:r>
            <w:proofErr w:type="spellEnd"/>
          </w:p>
          <w:p w:rsidR="00C11ABC" w:rsidRDefault="00C11ABC" w:rsidP="00C11ABC">
            <w:pPr>
              <w:pStyle w:val="ResumeText"/>
            </w:pPr>
            <w:r>
              <w:t>Language Proficiency</w:t>
            </w:r>
            <w:r>
              <w:tab/>
              <w:t>:</w:t>
            </w:r>
            <w:r>
              <w:tab/>
              <w:t>English &amp; Hindi</w:t>
            </w:r>
          </w:p>
          <w:p w:rsidR="00C11ABC" w:rsidRDefault="00C11ABC" w:rsidP="00C11ABC">
            <w:pPr>
              <w:pStyle w:val="ResumeText"/>
            </w:pPr>
            <w:r>
              <w:t xml:space="preserve">Passport Status                   :       </w:t>
            </w:r>
            <w:r w:rsidR="005136ED">
              <w:t xml:space="preserve">        Valid </w:t>
            </w:r>
          </w:p>
        </w:tc>
      </w:tr>
    </w:tbl>
    <w:p w:rsidR="002F3BFF" w:rsidRPr="00B0483A" w:rsidRDefault="002F3BFF" w:rsidP="00B0483A">
      <w:pPr>
        <w:tabs>
          <w:tab w:val="left" w:pos="3096"/>
        </w:tabs>
      </w:pPr>
    </w:p>
    <w:sectPr w:rsidR="002F3BFF" w:rsidRPr="00B0483A">
      <w:footerReference w:type="default" r:id="rId7"/>
      <w:pgSz w:w="12240" w:h="15840" w:code="1"/>
      <w:pgMar w:top="1080" w:right="1080" w:bottom="1080" w:left="108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BEC" w:rsidRDefault="000F1BEC">
      <w:pPr>
        <w:spacing w:after="0" w:line="240" w:lineRule="auto"/>
      </w:pPr>
      <w:r>
        <w:separator/>
      </w:r>
    </w:p>
  </w:endnote>
  <w:endnote w:type="continuationSeparator" w:id="0">
    <w:p w:rsidR="000F1BEC" w:rsidRDefault="000F1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GMinchoB">
    <w:altName w:val="MS PMincho"/>
    <w:panose1 w:val="00000000000000000000"/>
    <w:charset w:val="80"/>
    <w:family w:val="roman"/>
    <w:notTrueType/>
    <w:pitch w:val="default"/>
  </w:font>
  <w:font w:name="Calibri">
    <w:panose1 w:val="020F0502020204030204"/>
    <w:charset w:val="00"/>
    <w:family w:val="swiss"/>
    <w:pitch w:val="variable"/>
    <w:sig w:usb0="E00002FF" w:usb1="4000ACFF" w:usb2="00000001" w:usb3="00000000" w:csb0="0000019F" w:csb1="00000000"/>
  </w:font>
  <w:font w:name="HGGothicM">
    <w:altName w:val="HGｺﾞｼｯｸM"/>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68" w:type="pct"/>
      <w:shd w:val="clear" w:color="auto" w:fill="7E97AD" w:themeFill="accent1"/>
      <w:tblCellMar>
        <w:left w:w="115" w:type="dxa"/>
        <w:right w:w="115" w:type="dxa"/>
      </w:tblCellMar>
      <w:tblLook w:val="04A0" w:firstRow="1" w:lastRow="0" w:firstColumn="1" w:lastColumn="0" w:noHBand="0" w:noVBand="1"/>
    </w:tblPr>
    <w:tblGrid>
      <w:gridCol w:w="5310"/>
      <w:gridCol w:w="5310"/>
    </w:tblGrid>
    <w:tr w:rsidR="00B0483A" w:rsidTr="00B0483A">
      <w:trPr>
        <w:trHeight w:val="360"/>
      </w:trPr>
      <w:tc>
        <w:tcPr>
          <w:tcW w:w="2500" w:type="pct"/>
          <w:shd w:val="clear" w:color="auto" w:fill="7E97AD" w:themeFill="accent1"/>
          <w:vAlign w:val="center"/>
        </w:tcPr>
        <w:p w:rsidR="00B0483A" w:rsidRDefault="000F1BEC" w:rsidP="00B0483A">
          <w:pPr>
            <w:pStyle w:val="Footer"/>
            <w:spacing w:before="80" w:after="80"/>
            <w:jc w:val="both"/>
            <w:rPr>
              <w:caps/>
              <w:color w:val="FFFFFF" w:themeColor="background1"/>
              <w:sz w:val="18"/>
              <w:szCs w:val="18"/>
            </w:rPr>
          </w:pPr>
          <w:sdt>
            <w:sdtPr>
              <w:rPr>
                <w:b/>
                <w:color w:val="000000" w:themeColor="text1"/>
              </w:rPr>
              <w:alias w:val="Title"/>
              <w:tag w:val=""/>
              <w:id w:val="-578829839"/>
              <w:placeholder>
                <w:docPart w:val="F3F27B1528BC4ECEA9319ACC13DEF1CD"/>
              </w:placeholder>
              <w:dataBinding w:prefixMappings="xmlns:ns0='http://purl.org/dc/elements/1.1/' xmlns:ns1='http://schemas.openxmlformats.org/package/2006/metadata/core-properties' " w:xpath="/ns1:coreProperties[1]/ns0:title[1]" w:storeItemID="{6C3C8BC8-F283-45AE-878A-BAB7291924A1}"/>
              <w:text/>
            </w:sdtPr>
            <w:sdtEndPr/>
            <w:sdtContent>
              <w:r w:rsidR="00A91BB7">
                <w:rPr>
                  <w:b/>
                  <w:color w:val="000000" w:themeColor="text1"/>
                </w:rPr>
                <w:t>E- m</w:t>
              </w:r>
              <w:r w:rsidR="005136ED">
                <w:rPr>
                  <w:b/>
                  <w:color w:val="000000" w:themeColor="text1"/>
                </w:rPr>
                <w:t>ail</w:t>
              </w:r>
              <w:r w:rsidR="00A91BB7">
                <w:rPr>
                  <w:b/>
                  <w:color w:val="000000" w:themeColor="text1"/>
                </w:rPr>
                <w:t xml:space="preserve"> </w:t>
              </w:r>
              <w:r w:rsidR="005136ED">
                <w:rPr>
                  <w:b/>
                  <w:color w:val="000000" w:themeColor="text1"/>
                </w:rPr>
                <w:t>: vineet.13.1987</w:t>
              </w:r>
              <w:r w:rsidR="00E631B7">
                <w:rPr>
                  <w:b/>
                  <w:color w:val="000000" w:themeColor="text1"/>
                </w:rPr>
                <w:t>@gmail.com</w:t>
              </w:r>
            </w:sdtContent>
          </w:sdt>
        </w:p>
      </w:tc>
      <w:tc>
        <w:tcPr>
          <w:tcW w:w="2500" w:type="pct"/>
          <w:shd w:val="clear" w:color="auto" w:fill="7E97AD" w:themeFill="accent1"/>
          <w:vAlign w:val="center"/>
        </w:tcPr>
        <w:p w:rsidR="00B0483A" w:rsidRPr="00B0483A" w:rsidRDefault="00B0483A" w:rsidP="00B0483A">
          <w:pPr>
            <w:pStyle w:val="Footer"/>
            <w:spacing w:before="80" w:after="80"/>
            <w:jc w:val="center"/>
            <w:rPr>
              <w:b/>
              <w:caps/>
              <w:color w:val="FFFFFF" w:themeColor="background1"/>
              <w:sz w:val="18"/>
              <w:szCs w:val="18"/>
            </w:rPr>
          </w:pPr>
          <w:r>
            <w:rPr>
              <w:caps/>
              <w:color w:val="FFFFFF" w:themeColor="background1"/>
              <w:sz w:val="18"/>
              <w:szCs w:val="18"/>
            </w:rPr>
            <w:t xml:space="preserve">                                                                  </w:t>
          </w:r>
          <w:r w:rsidR="005136ED">
            <w:rPr>
              <w:b/>
              <w:caps/>
              <w:color w:val="auto"/>
              <w:sz w:val="18"/>
              <w:szCs w:val="18"/>
            </w:rPr>
            <w:t>Mobile: + 91 - 8168289856</w:t>
          </w:r>
        </w:p>
      </w:tc>
    </w:tr>
  </w:tbl>
  <w:p w:rsidR="002F3BFF" w:rsidRPr="00B0483A" w:rsidRDefault="002F3BFF" w:rsidP="00B04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BEC" w:rsidRDefault="000F1BEC">
      <w:pPr>
        <w:spacing w:after="0" w:line="240" w:lineRule="auto"/>
      </w:pPr>
      <w:r>
        <w:separator/>
      </w:r>
    </w:p>
  </w:footnote>
  <w:footnote w:type="continuationSeparator" w:id="0">
    <w:p w:rsidR="000F1BEC" w:rsidRDefault="000F1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5444"/>
    <w:multiLevelType w:val="hybridMultilevel"/>
    <w:tmpl w:val="F8A0B1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97DB9"/>
    <w:multiLevelType w:val="hybridMultilevel"/>
    <w:tmpl w:val="FF5CF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136F3D"/>
    <w:multiLevelType w:val="hybridMultilevel"/>
    <w:tmpl w:val="75FCC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DD2F9E"/>
    <w:multiLevelType w:val="hybridMultilevel"/>
    <w:tmpl w:val="6B76255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53B51F4E"/>
    <w:multiLevelType w:val="hybridMultilevel"/>
    <w:tmpl w:val="06EA7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A956EF"/>
    <w:multiLevelType w:val="hybridMultilevel"/>
    <w:tmpl w:val="7F0C5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7C7A23"/>
    <w:multiLevelType w:val="hybridMultilevel"/>
    <w:tmpl w:val="1E588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F80110"/>
    <w:multiLevelType w:val="hybridMultilevel"/>
    <w:tmpl w:val="D910F6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F86ED1"/>
    <w:multiLevelType w:val="hybridMultilevel"/>
    <w:tmpl w:val="42FC4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877FC1"/>
    <w:multiLevelType w:val="hybridMultilevel"/>
    <w:tmpl w:val="9186473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8"/>
  </w:num>
  <w:num w:numId="2">
    <w:abstractNumId w:val="1"/>
  </w:num>
  <w:num w:numId="3">
    <w:abstractNumId w:val="6"/>
  </w:num>
  <w:num w:numId="4">
    <w:abstractNumId w:val="4"/>
  </w:num>
  <w:num w:numId="5">
    <w:abstractNumId w:val="5"/>
  </w:num>
  <w:num w:numId="6">
    <w:abstractNumId w:val="2"/>
  </w:num>
  <w:num w:numId="7">
    <w:abstractNumId w:val="7"/>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094"/>
    <w:rsid w:val="00006246"/>
    <w:rsid w:val="0004065E"/>
    <w:rsid w:val="000527BF"/>
    <w:rsid w:val="000E6D2C"/>
    <w:rsid w:val="000F1BEC"/>
    <w:rsid w:val="00166BA6"/>
    <w:rsid w:val="00242A8C"/>
    <w:rsid w:val="002533AD"/>
    <w:rsid w:val="00294DEF"/>
    <w:rsid w:val="002F3BFF"/>
    <w:rsid w:val="003311E0"/>
    <w:rsid w:val="0038495F"/>
    <w:rsid w:val="003E339C"/>
    <w:rsid w:val="00455A4A"/>
    <w:rsid w:val="00460B05"/>
    <w:rsid w:val="004F5AB1"/>
    <w:rsid w:val="004F604D"/>
    <w:rsid w:val="005136ED"/>
    <w:rsid w:val="00520EB9"/>
    <w:rsid w:val="00546BEE"/>
    <w:rsid w:val="005665F8"/>
    <w:rsid w:val="0059386E"/>
    <w:rsid w:val="005D0094"/>
    <w:rsid w:val="00607D43"/>
    <w:rsid w:val="00714535"/>
    <w:rsid w:val="00733637"/>
    <w:rsid w:val="00742BD0"/>
    <w:rsid w:val="0075132B"/>
    <w:rsid w:val="007544EC"/>
    <w:rsid w:val="00782306"/>
    <w:rsid w:val="007851BE"/>
    <w:rsid w:val="007A1E2B"/>
    <w:rsid w:val="007F3478"/>
    <w:rsid w:val="007F75B6"/>
    <w:rsid w:val="00821664"/>
    <w:rsid w:val="008A6B18"/>
    <w:rsid w:val="008C262A"/>
    <w:rsid w:val="008F27A2"/>
    <w:rsid w:val="009058F8"/>
    <w:rsid w:val="009228D3"/>
    <w:rsid w:val="00983200"/>
    <w:rsid w:val="009F3A75"/>
    <w:rsid w:val="00A11A4D"/>
    <w:rsid w:val="00A24746"/>
    <w:rsid w:val="00A50555"/>
    <w:rsid w:val="00A575F3"/>
    <w:rsid w:val="00A91BB7"/>
    <w:rsid w:val="00AE2FD3"/>
    <w:rsid w:val="00B01F11"/>
    <w:rsid w:val="00B0483A"/>
    <w:rsid w:val="00B96D75"/>
    <w:rsid w:val="00BA181C"/>
    <w:rsid w:val="00BB51F5"/>
    <w:rsid w:val="00BD42E0"/>
    <w:rsid w:val="00BD50D4"/>
    <w:rsid w:val="00C11ABC"/>
    <w:rsid w:val="00C25E6F"/>
    <w:rsid w:val="00C512D9"/>
    <w:rsid w:val="00C574F0"/>
    <w:rsid w:val="00C92D9A"/>
    <w:rsid w:val="00CA0587"/>
    <w:rsid w:val="00CB7CFB"/>
    <w:rsid w:val="00CF64F4"/>
    <w:rsid w:val="00D17638"/>
    <w:rsid w:val="00D20BD5"/>
    <w:rsid w:val="00D30AF3"/>
    <w:rsid w:val="00D30EEE"/>
    <w:rsid w:val="00D472AE"/>
    <w:rsid w:val="00D93BF1"/>
    <w:rsid w:val="00DB47CE"/>
    <w:rsid w:val="00DD6EF1"/>
    <w:rsid w:val="00E005CB"/>
    <w:rsid w:val="00E177FF"/>
    <w:rsid w:val="00E46EE8"/>
    <w:rsid w:val="00E631B7"/>
    <w:rsid w:val="00E758AF"/>
    <w:rsid w:val="00EC6981"/>
    <w:rsid w:val="00EE49BC"/>
    <w:rsid w:val="00F164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87EBD5-6BEC-4162-A95B-634AB5C8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unhideWhenUsed/>
    <w:qFormat/>
    <w:pPr>
      <w:spacing w:after="80" w:line="288" w:lineRule="auto"/>
      <w:jc w:val="right"/>
      <w:outlineLvl w:val="0"/>
    </w:pPr>
    <w:rPr>
      <w:rFonts w:asciiTheme="majorHAnsi" w:eastAsiaTheme="majorEastAsia" w:hAnsiTheme="majorHAnsi" w:cstheme="majorBidi"/>
      <w:caps/>
      <w:color w:val="577188" w:themeColor="accent1" w:themeShade="BF"/>
      <w:kern w:val="20"/>
      <w:sz w:val="21"/>
      <w:szCs w:val="20"/>
    </w:rPr>
  </w:style>
  <w:style w:type="paragraph" w:styleId="Heading2">
    <w:name w:val="heading 2"/>
    <w:basedOn w:val="Normal"/>
    <w:next w:val="ResumeText"/>
    <w:link w:val="Heading2Char"/>
    <w:uiPriority w:val="9"/>
    <w:unhideWhenUsed/>
    <w:qFormat/>
    <w:pPr>
      <w:keepNext/>
      <w:keepLines/>
      <w:spacing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394B5A" w:themeColor="accent1" w:themeShade="7F"/>
      <w:sz w:val="20"/>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577188" w:themeColor="accent1" w:themeShade="BF"/>
      <w:sz w:val="20"/>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577188" w:themeColor="accent1" w:themeShade="BF"/>
      <w:sz w:val="20"/>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394B5A" w:themeColor="accent1" w:themeShade="7F"/>
      <w:sz w:val="2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394B5A" w:themeColor="accent1" w:themeShade="7F"/>
      <w:sz w:val="20"/>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 w:val="1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7E97AD" w:themeColor="accent1"/>
      <w:spacing w:val="0"/>
    </w:rPr>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577188" w:themeColor="accent1" w:themeShade="BF"/>
      <w:kern w:val="20"/>
      <w:sz w:val="21"/>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b/>
      <w:bCs/>
      <w:caps/>
      <w:color w:val="404040" w:themeColor="text1" w:themeTint="BF"/>
      <w:kern w:val="20"/>
      <w:sz w:val="20"/>
      <w:szCs w:val="20"/>
      <w14:ligatures w14:val="standardContextual"/>
    </w:rPr>
  </w:style>
  <w:style w:type="paragraph" w:styleId="Footer">
    <w:name w:val="footer"/>
    <w:basedOn w:val="Normal"/>
    <w:link w:val="FooterChar"/>
    <w:uiPriority w:val="99"/>
    <w:pPr>
      <w:pBdr>
        <w:top w:val="single" w:sz="4" w:space="6" w:color="B1C0CD" w:themeColor="accent1" w:themeTint="99"/>
        <w:left w:val="single" w:sz="2" w:space="4" w:color="FFFFFF" w:themeColor="background1"/>
      </w:pBdr>
      <w:spacing w:after="0" w:line="240" w:lineRule="auto"/>
      <w:ind w:left="-360" w:right="-360"/>
    </w:pPr>
    <w:rPr>
      <w:rFonts w:eastAsiaTheme="minorHAnsi"/>
      <w:color w:val="595959" w:themeColor="text1" w:themeTint="A6"/>
      <w:kern w:val="20"/>
      <w:sz w:val="20"/>
      <w:szCs w:val="20"/>
    </w:rPr>
  </w:style>
  <w:style w:type="character" w:customStyle="1" w:styleId="FooterChar">
    <w:name w:val="Footer Char"/>
    <w:basedOn w:val="DefaultParagraphFont"/>
    <w:link w:val="Footer"/>
    <w:uiPriority w:val="99"/>
    <w:rPr>
      <w:rFonts w:eastAsiaTheme="minorHAnsi"/>
      <w:color w:val="595959" w:themeColor="text1" w:themeTint="A6"/>
      <w:kern w:val="20"/>
      <w:sz w:val="20"/>
      <w:szCs w:val="20"/>
    </w:rPr>
  </w:style>
  <w:style w:type="paragraph" w:customStyle="1" w:styleId="ResumeText">
    <w:name w:val="Resume Text"/>
    <w:basedOn w:val="Normal"/>
    <w:uiPriority w:val="10"/>
    <w:qFormat/>
    <w:pPr>
      <w:spacing w:after="80" w:line="288" w:lineRule="auto"/>
      <w:ind w:right="1440"/>
    </w:pPr>
    <w:rPr>
      <w:rFonts w:eastAsiaTheme="minorHAnsi"/>
      <w:color w:val="595959" w:themeColor="text1" w:themeTint="A6"/>
      <w:kern w:val="20"/>
      <w:sz w:val="20"/>
      <w:szCs w:val="20"/>
    </w:rPr>
  </w:style>
  <w:style w:type="table" w:customStyle="1" w:styleId="ResumeTable">
    <w:name w:val="Resume Table"/>
    <w:basedOn w:val="TableNormal"/>
    <w:uiPriority w:val="99"/>
    <w:pPr>
      <w:spacing w:after="80" w:line="288" w:lineRule="auto"/>
    </w:pPr>
    <w:rPr>
      <w:rFonts w:eastAsiaTheme="minorHAnsi"/>
      <w:color w:val="595959" w:themeColor="text1" w:themeTint="A6"/>
      <w:sz w:val="20"/>
      <w:szCs w:val="20"/>
    </w:rPr>
    <w:tblPr>
      <w:tblBorders>
        <w:insideH w:val="single" w:sz="4" w:space="0" w:color="7E97AD" w:themeColor="accent1"/>
      </w:tblBorders>
      <w:tblCellMar>
        <w:top w:w="144" w:type="dxa"/>
        <w:left w:w="0" w:type="dxa"/>
        <w:bottom w:w="144" w:type="dxa"/>
        <w:right w:w="0" w:type="dxa"/>
      </w:tblCellMar>
    </w:tblPr>
  </w:style>
  <w:style w:type="paragraph" w:customStyle="1" w:styleId="ContactInfo">
    <w:name w:val="Contact Info"/>
    <w:basedOn w:val="Normal"/>
    <w:uiPriority w:val="1"/>
    <w:qFormat/>
    <w:pPr>
      <w:spacing w:before="40" w:after="0" w:line="240" w:lineRule="auto"/>
      <w:jc w:val="right"/>
    </w:pPr>
    <w:rPr>
      <w:rFonts w:eastAsiaTheme="minorHAnsi"/>
      <w:color w:val="595959" w:themeColor="text1" w:themeTint="A6"/>
      <w:kern w:val="20"/>
      <w:sz w:val="18"/>
      <w:szCs w:val="20"/>
    </w:rPr>
  </w:style>
  <w:style w:type="paragraph" w:customStyle="1" w:styleId="Name">
    <w:name w:val="Name"/>
    <w:basedOn w:val="Normal"/>
    <w:uiPriority w:val="3"/>
    <w:qFormat/>
    <w:pPr>
      <w:pBdr>
        <w:top w:val="single" w:sz="4" w:space="4" w:color="7E97AD" w:themeColor="accent1"/>
        <w:left w:val="single" w:sz="4" w:space="6" w:color="7E97AD" w:themeColor="accent1"/>
        <w:bottom w:val="single" w:sz="4" w:space="2" w:color="7E97AD" w:themeColor="accent1"/>
        <w:right w:val="single" w:sz="4" w:space="6" w:color="7E97AD" w:themeColor="accent1"/>
      </w:pBdr>
      <w:shd w:val="clear" w:color="auto" w:fill="577188" w:themeFill="accent1" w:themeFillShade="BF"/>
      <w:spacing w:before="240" w:after="80" w:line="288" w:lineRule="auto"/>
      <w:ind w:left="144" w:right="144"/>
    </w:pPr>
    <w:rPr>
      <w:rFonts w:asciiTheme="majorHAnsi" w:eastAsiaTheme="majorEastAsia" w:hAnsiTheme="majorHAnsi" w:cstheme="majorBidi"/>
      <w:caps/>
      <w:color w:val="FFFFFF" w:themeColor="background1"/>
      <w:kern w:val="20"/>
      <w:sz w:val="32"/>
      <w:szCs w:val="20"/>
    </w:rPr>
  </w:style>
  <w:style w:type="paragraph" w:customStyle="1" w:styleId="Email">
    <w:name w:val="Email"/>
    <w:basedOn w:val="Normal"/>
    <w:uiPriority w:val="1"/>
    <w:qFormat/>
    <w:pPr>
      <w:spacing w:before="40" w:after="0" w:line="240" w:lineRule="auto"/>
      <w:jc w:val="right"/>
    </w:pPr>
    <w:rPr>
      <w:rFonts w:eastAsiaTheme="minorHAnsi"/>
      <w:color w:val="577188" w:themeColor="accent1" w:themeShade="BF"/>
      <w:kern w:val="20"/>
      <w:sz w:val="18"/>
      <w:szCs w:val="20"/>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394B5A" w:themeColor="accent1" w:themeShade="7F"/>
      <w:sz w:val="2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577188" w:themeColor="accent1" w:themeShade="BF"/>
      <w:sz w:val="2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577188" w:themeColor="accent1" w:themeShade="BF"/>
      <w:sz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94B5A" w:themeColor="accent1" w:themeShade="7F"/>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394B5A" w:themeColor="accent1" w:themeShade="7F"/>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18"/>
      <w:szCs w:val="21"/>
    </w:rPr>
  </w:style>
  <w:style w:type="paragraph" w:styleId="Header">
    <w:name w:val="header"/>
    <w:basedOn w:val="Normal"/>
    <w:link w:val="HeaderChar"/>
    <w:uiPriority w:val="99"/>
    <w:pPr>
      <w:spacing w:after="0" w:line="240" w:lineRule="auto"/>
    </w:pPr>
  </w:style>
  <w:style w:type="character" w:customStyle="1" w:styleId="HeaderChar">
    <w:name w:val="Header Char"/>
    <w:basedOn w:val="DefaultParagraphFont"/>
    <w:link w:val="Header"/>
    <w:uiPriority w:val="99"/>
  </w:style>
  <w:style w:type="character" w:styleId="Hyperlink">
    <w:name w:val="Hyperlink"/>
    <w:basedOn w:val="DefaultParagraphFont"/>
    <w:uiPriority w:val="99"/>
    <w:unhideWhenUsed/>
    <w:rsid w:val="00BD50D4"/>
    <w:rPr>
      <w:color w:val="646464" w:themeColor="hyperlink"/>
      <w:u w:val="single"/>
    </w:rPr>
  </w:style>
  <w:style w:type="character" w:customStyle="1" w:styleId="apple-converted-space">
    <w:name w:val="apple-converted-space"/>
    <w:basedOn w:val="DefaultParagraphFont"/>
    <w:rsid w:val="00D17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i001ra\AppData\Roaming\Microsoft\Templates\Basic%20resume%20(Timeless%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3F27B1528BC4ECEA9319ACC13DEF1CD"/>
        <w:category>
          <w:name w:val="General"/>
          <w:gallery w:val="placeholder"/>
        </w:category>
        <w:types>
          <w:type w:val="bbPlcHdr"/>
        </w:types>
        <w:behaviors>
          <w:behavior w:val="content"/>
        </w:behaviors>
        <w:guid w:val="{1D9141EB-AC60-467F-8228-AF11B4B1B2DD}"/>
      </w:docPartPr>
      <w:docPartBody>
        <w:p w:rsidR="00EA6B28" w:rsidRDefault="001930B5" w:rsidP="001930B5">
          <w:pPr>
            <w:pStyle w:val="F3F27B1528BC4ECEA9319ACC13DEF1CD"/>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GMinchoB">
    <w:altName w:val="MS PMincho"/>
    <w:panose1 w:val="00000000000000000000"/>
    <w:charset w:val="80"/>
    <w:family w:val="roman"/>
    <w:notTrueType/>
    <w:pitch w:val="default"/>
  </w:font>
  <w:font w:name="Calibri">
    <w:panose1 w:val="020F0502020204030204"/>
    <w:charset w:val="00"/>
    <w:family w:val="swiss"/>
    <w:pitch w:val="variable"/>
    <w:sig w:usb0="E00002FF" w:usb1="4000ACFF" w:usb2="00000001" w:usb3="00000000" w:csb0="0000019F" w:csb1="00000000"/>
  </w:font>
  <w:font w:name="HGGothicM">
    <w:altName w:val="HGｺﾞｼｯｸM"/>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337"/>
    <w:rsid w:val="001930B5"/>
    <w:rsid w:val="001C4CA2"/>
    <w:rsid w:val="00311283"/>
    <w:rsid w:val="00386210"/>
    <w:rsid w:val="004F6570"/>
    <w:rsid w:val="008227F2"/>
    <w:rsid w:val="00A1082B"/>
    <w:rsid w:val="00C91D42"/>
    <w:rsid w:val="00CC3337"/>
    <w:rsid w:val="00CE2845"/>
    <w:rsid w:val="00D24142"/>
    <w:rsid w:val="00D65BEE"/>
    <w:rsid w:val="00DE1AD6"/>
    <w:rsid w:val="00EA6B28"/>
    <w:rsid w:val="00FC5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B21808D0E542D5A571A17DA881A4A0">
    <w:name w:val="2AB21808D0E542D5A571A17DA881A4A0"/>
  </w:style>
  <w:style w:type="paragraph" w:customStyle="1" w:styleId="1A9E9A0C4E6C4334A0FBC6E55CD0E2E8">
    <w:name w:val="1A9E9A0C4E6C4334A0FBC6E55CD0E2E8"/>
  </w:style>
  <w:style w:type="paragraph" w:customStyle="1" w:styleId="81BF08A88DD140478F6215BA634574F9">
    <w:name w:val="81BF08A88DD140478F6215BA634574F9"/>
  </w:style>
  <w:style w:type="character" w:styleId="Emphasis">
    <w:name w:val="Emphasis"/>
    <w:basedOn w:val="DefaultParagraphFont"/>
    <w:uiPriority w:val="2"/>
    <w:unhideWhenUsed/>
    <w:qFormat/>
    <w:rPr>
      <w:color w:val="5B9BD5" w:themeColor="accent1"/>
    </w:rPr>
  </w:style>
  <w:style w:type="paragraph" w:customStyle="1" w:styleId="7518B8A50D8B42E5B0E950FB892DD042">
    <w:name w:val="7518B8A50D8B42E5B0E950FB892DD042"/>
  </w:style>
  <w:style w:type="paragraph" w:customStyle="1" w:styleId="3003F1BF57D14D26A3FAEC493EE244DE">
    <w:name w:val="3003F1BF57D14D26A3FAEC493EE244DE"/>
  </w:style>
  <w:style w:type="paragraph" w:customStyle="1" w:styleId="FDE9D5EAE24D449892B74538ECB9B873">
    <w:name w:val="FDE9D5EAE24D449892B74538ECB9B873"/>
  </w:style>
  <w:style w:type="paragraph" w:customStyle="1" w:styleId="59774DD07E124BC887AE6712DF66671A">
    <w:name w:val="59774DD07E124BC887AE6712DF66671A"/>
  </w:style>
  <w:style w:type="paragraph" w:customStyle="1" w:styleId="1AE5BF0FA4A9490E80177A56B9D14F77">
    <w:name w:val="1AE5BF0FA4A9490E80177A56B9D14F77"/>
  </w:style>
  <w:style w:type="paragraph" w:customStyle="1" w:styleId="0D42B69B54FD4C3BB2728AA241BA40A7">
    <w:name w:val="0D42B69B54FD4C3BB2728AA241BA40A7"/>
  </w:style>
  <w:style w:type="paragraph" w:customStyle="1" w:styleId="E2377C6D567A4EAA8E37A879B9EC966E">
    <w:name w:val="E2377C6D567A4EAA8E37A879B9EC966E"/>
  </w:style>
  <w:style w:type="paragraph" w:customStyle="1" w:styleId="782E415FF222465C91CB9E7CFF1AD51C">
    <w:name w:val="782E415FF222465C91CB9E7CFF1AD51C"/>
  </w:style>
  <w:style w:type="paragraph" w:customStyle="1" w:styleId="958D8BE57B7042A29149D6723CB89FB6">
    <w:name w:val="958D8BE57B7042A29149D6723CB89FB6"/>
  </w:style>
  <w:style w:type="paragraph" w:customStyle="1" w:styleId="E8064F1025884A2994A3598DE2588E3E">
    <w:name w:val="E8064F1025884A2994A3598DE2588E3E"/>
  </w:style>
  <w:style w:type="paragraph" w:customStyle="1" w:styleId="C14238814CFB49C79D8719DE2BCA2A00">
    <w:name w:val="C14238814CFB49C79D8719DE2BCA2A00"/>
  </w:style>
  <w:style w:type="paragraph" w:customStyle="1" w:styleId="08A1A4225B9E4C4A8D539256D2F1AE0A">
    <w:name w:val="08A1A4225B9E4C4A8D539256D2F1AE0A"/>
  </w:style>
  <w:style w:type="paragraph" w:customStyle="1" w:styleId="4E9A31FD3BC34FE0A8007984B26F0248">
    <w:name w:val="4E9A31FD3BC34FE0A8007984B26F0248"/>
  </w:style>
  <w:style w:type="paragraph" w:customStyle="1" w:styleId="D703F61D29CB48949C8AFAD8FF10C78A">
    <w:name w:val="D703F61D29CB48949C8AFAD8FF10C78A"/>
  </w:style>
  <w:style w:type="paragraph" w:customStyle="1" w:styleId="4C36B0CE7DC047878E0D436D4160168E">
    <w:name w:val="4C36B0CE7DC047878E0D436D4160168E"/>
  </w:style>
  <w:style w:type="paragraph" w:customStyle="1" w:styleId="F0840E48918A485FB020C1FC513C2263">
    <w:name w:val="F0840E48918A485FB020C1FC513C2263"/>
  </w:style>
  <w:style w:type="paragraph" w:customStyle="1" w:styleId="240E7570D7264036BB424FC1865B1908">
    <w:name w:val="240E7570D7264036BB424FC1865B1908"/>
    <w:rsid w:val="001930B5"/>
  </w:style>
  <w:style w:type="paragraph" w:customStyle="1" w:styleId="264FA46868B6493C89ACF7083E97F5C8">
    <w:name w:val="264FA46868B6493C89ACF7083E97F5C8"/>
    <w:rsid w:val="001930B5"/>
  </w:style>
  <w:style w:type="paragraph" w:customStyle="1" w:styleId="0AAE99F276084FE5A1871B48A42DE5C6">
    <w:name w:val="0AAE99F276084FE5A1871B48A42DE5C6"/>
    <w:rsid w:val="001930B5"/>
  </w:style>
  <w:style w:type="paragraph" w:customStyle="1" w:styleId="F3F27B1528BC4ECEA9319ACC13DEF1CD">
    <w:name w:val="F3F27B1528BC4ECEA9319ACC13DEF1CD"/>
    <w:rsid w:val="001930B5"/>
  </w:style>
  <w:style w:type="paragraph" w:customStyle="1" w:styleId="3AA53E7FE20F4FD19D98D59C8B47CA76">
    <w:name w:val="3AA53E7FE20F4FD19D98D59C8B47CA76"/>
    <w:rsid w:val="001930B5"/>
  </w:style>
  <w:style w:type="paragraph" w:customStyle="1" w:styleId="B17C7F9472EC41FDA46D081B92916FC7">
    <w:name w:val="B17C7F9472EC41FDA46D081B92916FC7"/>
    <w:rsid w:val="001930B5"/>
  </w:style>
  <w:style w:type="paragraph" w:customStyle="1" w:styleId="3BCF8DB77D464FEBB0D37F9F69EBDBBF">
    <w:name w:val="3BCF8DB77D464FEBB0D37F9F69EBDBBF"/>
    <w:rsid w:val="001930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Resume Timeless">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Basic resume (Timeless design).dotx</Template>
  <TotalTime>277</TotalTime>
  <Pages>3</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E- mail : vineet.13.1987@gmail.com</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mail : vineet.13.1987@gmail.com</dc:title>
  <dc:subject/>
  <dc:creator>Pitney Bowes</dc:creator>
  <cp:keywords/>
  <dc:description/>
  <cp:lastModifiedBy>Vineet Kumar</cp:lastModifiedBy>
  <cp:revision>27</cp:revision>
  <dcterms:created xsi:type="dcterms:W3CDTF">2017-06-01T06:11:00Z</dcterms:created>
  <dcterms:modified xsi:type="dcterms:W3CDTF">2017-11-30T09:28:00Z</dcterms:modified>
</cp:coreProperties>
</file>